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84A11" w14:textId="5C5A99B4" w:rsidR="0069368D" w:rsidRPr="006E775E" w:rsidRDefault="0069368D" w:rsidP="0069368D">
      <w:pPr>
        <w:pStyle w:val="berschrift1"/>
      </w:pPr>
      <w:r>
        <w:t>Gesuch um Finanzierung der Kündigungsfris</w:t>
      </w:r>
      <w:r w:rsidR="00391AC3">
        <w:t>t</w:t>
      </w:r>
      <w:r>
        <w:t xml:space="preserve"> </w:t>
      </w:r>
    </w:p>
    <w:p w14:paraId="57BE4804" w14:textId="77777777" w:rsidR="0069368D" w:rsidRDefault="0069368D" w:rsidP="0069368D">
      <w:r>
        <w:t>(Pflichtfeld Bitte kreuzen Sie an entweder/oder)</w:t>
      </w:r>
    </w:p>
    <w:p w14:paraId="39DD9320" w14:textId="77777777" w:rsidR="0069368D" w:rsidRDefault="0069368D" w:rsidP="0069368D"/>
    <w:tbl>
      <w:tblPr>
        <w:tblStyle w:val="STZTabelle"/>
        <w:tblW w:w="9214" w:type="dxa"/>
        <w:tblLook w:val="0680" w:firstRow="0" w:lastRow="0" w:firstColumn="1" w:lastColumn="0" w:noHBand="1" w:noVBand="1"/>
      </w:tblPr>
      <w:tblGrid>
        <w:gridCol w:w="851"/>
        <w:gridCol w:w="8363"/>
      </w:tblGrid>
      <w:tr w:rsidR="0069368D" w14:paraId="4C1F90B5" w14:textId="77777777" w:rsidTr="003E6C2F">
        <w:permStart w:id="1897798259" w:edGrp="everyone" w:displacedByCustomXml="next"/>
        <w:permStart w:id="377638493" w:edGrp="everyone" w:colFirst="0" w:colLast="0" w:displacedByCustomXml="next"/>
        <w:sdt>
          <w:sdtPr>
            <w:id w:val="94064799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51" w:type="dxa"/>
              </w:tcPr>
              <w:p w14:paraId="04620C05" w14:textId="0CABC9AD" w:rsidR="0069368D" w:rsidRDefault="009877B6" w:rsidP="0069368D">
                <w:pPr>
                  <w:pStyle w:val="StandardBlocksatz"/>
                </w:pPr>
                <w:r>
                  <w:rPr>
                    <w:rFonts w:ascii="MS Gothic" w:eastAsia="MS Gothic" w:hAnsi="MS Gothic" w:hint="eastAsia"/>
                  </w:rPr>
                  <w:t>☐</w:t>
                </w:r>
              </w:p>
            </w:tc>
          </w:sdtContent>
        </w:sdt>
        <w:permEnd w:id="1897798259" w:displacedByCustomXml="prev"/>
        <w:tc>
          <w:tcPr>
            <w:tcW w:w="8363" w:type="dxa"/>
          </w:tcPr>
          <w:p w14:paraId="4073C3AE" w14:textId="77777777" w:rsidR="0069368D" w:rsidRPr="002767DA" w:rsidRDefault="0069368D" w:rsidP="00090F26">
            <w:pPr>
              <w:cnfStyle w:val="000000000000" w:firstRow="0" w:lastRow="0" w:firstColumn="0" w:lastColumn="0" w:oddVBand="0" w:evenVBand="0" w:oddHBand="0" w:evenHBand="0" w:firstRowFirstColumn="0" w:firstRowLastColumn="0" w:lastRowFirstColumn="0" w:lastRowLastColumn="0"/>
              <w:rPr>
                <w:rStyle w:val="Fett"/>
              </w:rPr>
            </w:pPr>
            <w:r w:rsidRPr="002767DA">
              <w:rPr>
                <w:rStyle w:val="Fett"/>
              </w:rPr>
              <w:t>… wenn Sie eine neue Festlegung des subventionsberechtigten Betreuungsumfangs (SBU) erhalten haben.</w:t>
            </w:r>
          </w:p>
          <w:p w14:paraId="3426B5F7" w14:textId="77777777" w:rsidR="0069368D" w:rsidRPr="002767DA" w:rsidRDefault="0069368D" w:rsidP="00090F26">
            <w:pPr>
              <w:cnfStyle w:val="000000000000" w:firstRow="0" w:lastRow="0" w:firstColumn="0" w:lastColumn="0" w:oddVBand="0" w:evenVBand="0" w:oddHBand="0" w:evenHBand="0" w:firstRowFirstColumn="0" w:firstRowLastColumn="0" w:lastRowFirstColumn="0" w:lastRowLastColumn="0"/>
              <w:rPr>
                <w:rStyle w:val="Fett"/>
              </w:rPr>
            </w:pPr>
            <w:r w:rsidRPr="002767DA">
              <w:rPr>
                <w:rStyle w:val="Fett"/>
                <w:b w:val="0"/>
                <w:bCs w:val="0"/>
              </w:rPr>
              <w:t xml:space="preserve">Ihre neue Festlegung des </w:t>
            </w:r>
            <w:r w:rsidRPr="002767DA">
              <w:t>subventionsberechtigten Betreuungsumfangs (SBU) ist tiefer als die bisherige Festlegung und ihr Kind geht mehr Tage/Woche in die Kita oder wird mehr Tage/Woche von einer Tagesfamilie betreut? Dann können Sie ein Gesuch auf Übernahme der Kündiguns</w:t>
            </w:r>
            <w:r w:rsidRPr="002767DA">
              <w:rPr>
                <w:rStyle w:val="Fett"/>
                <w:b w:val="0"/>
                <w:bCs w:val="0"/>
              </w:rPr>
              <w:t>frist einreichen. Das Gesuch müssen Sie innerhalb von 30 Tagen nach Erhalt der Festlegung des neuen subventionsberechtigten Betreuungsumfangs (SBU) einreichen.</w:t>
            </w:r>
          </w:p>
        </w:tc>
      </w:tr>
      <w:tr w:rsidR="0069368D" w14:paraId="7FF5DEB3" w14:textId="77777777" w:rsidTr="003E6C2F">
        <w:permEnd w:id="377638493" w:displacedByCustomXml="next"/>
        <w:permStart w:id="420748173" w:edGrp="everyone" w:colFirst="0" w:colLast="0" w:displacedByCustomXml="next"/>
        <w:sdt>
          <w:sdtPr>
            <w:id w:val="-1753423446"/>
            <w14:checkbox>
              <w14:checked w14:val="0"/>
              <w14:checkedState w14:val="2612" w14:font="MS Gothic"/>
              <w14:uncheckedState w14:val="2610" w14:font="MS Gothic"/>
            </w14:checkbox>
          </w:sdtPr>
          <w:sdtContent>
            <w:permStart w:id="602488716" w:edGrp="everyone" w:displacedByCustomXml="prev"/>
            <w:tc>
              <w:tcPr>
                <w:cnfStyle w:val="001000000000" w:firstRow="0" w:lastRow="0" w:firstColumn="1" w:lastColumn="0" w:oddVBand="0" w:evenVBand="0" w:oddHBand="0" w:evenHBand="0" w:firstRowFirstColumn="0" w:firstRowLastColumn="0" w:lastRowFirstColumn="0" w:lastRowLastColumn="0"/>
                <w:tcW w:w="851" w:type="dxa"/>
              </w:tcPr>
              <w:p w14:paraId="71FF50A2" w14:textId="1E2ED47E" w:rsidR="0069368D" w:rsidRDefault="00187C5B" w:rsidP="0069368D">
                <w:pPr>
                  <w:pStyle w:val="StandardBlocksatz"/>
                </w:pPr>
                <w:r>
                  <w:rPr>
                    <w:rFonts w:ascii="MS Gothic" w:eastAsia="MS Gothic" w:hAnsi="MS Gothic" w:hint="eastAsia"/>
                  </w:rPr>
                  <w:t>☐</w:t>
                </w:r>
              </w:p>
            </w:tc>
            <w:permEnd w:id="602488716" w:displacedByCustomXml="next"/>
          </w:sdtContent>
        </w:sdt>
        <w:tc>
          <w:tcPr>
            <w:tcW w:w="8363" w:type="dxa"/>
          </w:tcPr>
          <w:p w14:paraId="6AC551BB" w14:textId="77777777" w:rsidR="0069368D" w:rsidRDefault="0069368D" w:rsidP="00090F26">
            <w:pPr>
              <w:cnfStyle w:val="000000000000" w:firstRow="0" w:lastRow="0" w:firstColumn="0" w:lastColumn="0" w:oddVBand="0" w:evenVBand="0" w:oddHBand="0" w:evenHBand="0" w:firstRowFirstColumn="0" w:firstRowLastColumn="0" w:lastRowFirstColumn="0" w:lastRowLastColumn="0"/>
              <w:rPr>
                <w:rStyle w:val="Fett"/>
              </w:rPr>
            </w:pPr>
            <w:r w:rsidRPr="006E775E">
              <w:rPr>
                <w:rStyle w:val="Fett"/>
              </w:rPr>
              <w:t>… wenn Sie einen Ablehnungsentscheid oder eine Teil-Gutheissung auf Ihr</w:t>
            </w:r>
            <w:r>
              <w:rPr>
                <w:rStyle w:val="Fett"/>
              </w:rPr>
              <w:t xml:space="preserve"> </w:t>
            </w:r>
            <w:r w:rsidRPr="006E775E">
              <w:rPr>
                <w:rStyle w:val="Fett"/>
              </w:rPr>
              <w:t>Gesuch um Erhöhung des subventionsberechtigten Betreuungs-umfangs (SBU) erhalten haben</w:t>
            </w:r>
            <w:r>
              <w:rPr>
                <w:rStyle w:val="Fett"/>
              </w:rPr>
              <w:t>.</w:t>
            </w:r>
          </w:p>
          <w:p w14:paraId="2EDD6EF1" w14:textId="77777777" w:rsidR="0069368D" w:rsidRDefault="0069368D" w:rsidP="00090F26">
            <w:pPr>
              <w:cnfStyle w:val="000000000000" w:firstRow="0" w:lastRow="0" w:firstColumn="0" w:lastColumn="0" w:oddVBand="0" w:evenVBand="0" w:oddHBand="0" w:evenHBand="0" w:firstRowFirstColumn="0" w:firstRowLastColumn="0" w:lastRowFirstColumn="0" w:lastRowLastColumn="0"/>
            </w:pPr>
            <w:r>
              <w:t>Sie haben eine Ablehnung oder eine Teil-Gutheissung auf Ihr Gesuch um Erhöhung des subventionsberechtigten Betreuungsumfangs erhalten? Dann können Sie ein Gesuch auf Übernahme der Kündigungsfrist einreichen. Das Gesuch müssen Sie innerhalb von 30 Tagen nach Erhalt der Ablehnung oder der Teil-Gutheissung auf Ihr Gesuch um Erhöhung des subventionsberechtigten Betreuungsumfangs (SBU) einreichen.</w:t>
            </w:r>
          </w:p>
        </w:tc>
      </w:tr>
      <w:tr w:rsidR="0069368D" w14:paraId="557D7FC6" w14:textId="77777777" w:rsidTr="003E6C2F">
        <w:permEnd w:id="420748173" w:displacedByCustomXml="next"/>
        <w:permStart w:id="1232164891" w:edGrp="everyone" w:colFirst="0" w:colLast="0" w:displacedByCustomXml="next"/>
        <w:sdt>
          <w:sdtPr>
            <w:id w:val="1624416994"/>
            <w14:checkbox>
              <w14:checked w14:val="0"/>
              <w14:checkedState w14:val="2612" w14:font="MS Gothic"/>
              <w14:uncheckedState w14:val="2610" w14:font="MS Gothic"/>
            </w14:checkbox>
          </w:sdtPr>
          <w:sdtContent>
            <w:permStart w:id="252930468" w:edGrp="everyone" w:displacedByCustomXml="prev"/>
            <w:tc>
              <w:tcPr>
                <w:cnfStyle w:val="001000000000" w:firstRow="0" w:lastRow="0" w:firstColumn="1" w:lastColumn="0" w:oddVBand="0" w:evenVBand="0" w:oddHBand="0" w:evenHBand="0" w:firstRowFirstColumn="0" w:firstRowLastColumn="0" w:lastRowFirstColumn="0" w:lastRowLastColumn="0"/>
                <w:tcW w:w="851" w:type="dxa"/>
              </w:tcPr>
              <w:p w14:paraId="166D805A" w14:textId="6A58C820" w:rsidR="0069368D" w:rsidRDefault="00187C5B" w:rsidP="0069368D">
                <w:pPr>
                  <w:pStyle w:val="StandardBlocksatz"/>
                </w:pPr>
                <w:r>
                  <w:rPr>
                    <w:rFonts w:ascii="MS Gothic" w:eastAsia="MS Gothic" w:hAnsi="MS Gothic" w:hint="eastAsia"/>
                  </w:rPr>
                  <w:t>☐</w:t>
                </w:r>
              </w:p>
            </w:tc>
            <w:permEnd w:id="252930468" w:displacedByCustomXml="next"/>
          </w:sdtContent>
        </w:sdt>
        <w:tc>
          <w:tcPr>
            <w:tcW w:w="8363" w:type="dxa"/>
          </w:tcPr>
          <w:p w14:paraId="01E1B1F9" w14:textId="77777777" w:rsidR="0069368D" w:rsidRPr="00090F26" w:rsidRDefault="0069368D" w:rsidP="00090F26">
            <w:pPr>
              <w:cnfStyle w:val="000000000000" w:firstRow="0" w:lastRow="0" w:firstColumn="0" w:lastColumn="0" w:oddVBand="0" w:evenVBand="0" w:oddHBand="0" w:evenHBand="0" w:firstRowFirstColumn="0" w:firstRowLastColumn="0" w:lastRowFirstColumn="0" w:lastRowLastColumn="0"/>
              <w:rPr>
                <w:rStyle w:val="Fett"/>
              </w:rPr>
            </w:pPr>
            <w:r w:rsidRPr="00090F26">
              <w:rPr>
                <w:rStyle w:val="Fett"/>
              </w:rPr>
              <w:t>… wegen Wegzug aus der Stadt Zürich (nur im Härtefall)</w:t>
            </w:r>
          </w:p>
          <w:p w14:paraId="4A75568D" w14:textId="77777777" w:rsidR="0069368D" w:rsidRPr="00090F26" w:rsidRDefault="0069368D" w:rsidP="00090F26">
            <w:pPr>
              <w:cnfStyle w:val="000000000000" w:firstRow="0" w:lastRow="0" w:firstColumn="0" w:lastColumn="0" w:oddVBand="0" w:evenVBand="0" w:oddHBand="0" w:evenHBand="0" w:firstRowFirstColumn="0" w:firstRowLastColumn="0" w:lastRowFirstColumn="0" w:lastRowLastColumn="0"/>
            </w:pPr>
            <w:r w:rsidRPr="00090F26">
              <w:t>Sie mussten innert kurzer Zeit aus Zürich wegziehen, weil das z.B. eine Behörde bestimmt hat?</w:t>
            </w:r>
          </w:p>
          <w:p w14:paraId="128648CD" w14:textId="77777777" w:rsidR="0069368D" w:rsidRDefault="0069368D" w:rsidP="00090F26">
            <w:pPr>
              <w:cnfStyle w:val="000000000000" w:firstRow="0" w:lastRow="0" w:firstColumn="0" w:lastColumn="0" w:oddVBand="0" w:evenVBand="0" w:oddHBand="0" w:evenHBand="0" w:firstRowFirstColumn="0" w:firstRowLastColumn="0" w:lastRowFirstColumn="0" w:lastRowLastColumn="0"/>
            </w:pPr>
            <w:r>
              <w:t>Wenn der Wegzug aus der Stadt Zürich unfreiwillig war, z.B. von einer Behörde angeordnet wurde und nicht von den Eltern beeinflusst werden konnte und die zu tragenden Kosten für die Familie zu existenziellen Problemen führen</w:t>
            </w:r>
          </w:p>
          <w:p w14:paraId="160B1051" w14:textId="77777777" w:rsidR="0069368D" w:rsidRDefault="0069368D" w:rsidP="00090F26">
            <w:pPr>
              <w:cnfStyle w:val="000000000000" w:firstRow="0" w:lastRow="0" w:firstColumn="0" w:lastColumn="0" w:oddVBand="0" w:evenVBand="0" w:oddHBand="0" w:evenHBand="0" w:firstRowFirstColumn="0" w:firstRowLastColumn="0" w:lastRowFirstColumn="0" w:lastRowLastColumn="0"/>
            </w:pPr>
            <w:r>
              <w:t>und die Eltern und die Kita sich nicht einvernehmlich einigen konnten (Schadensminderungspflicht).</w:t>
            </w:r>
          </w:p>
          <w:p w14:paraId="332D9F5C" w14:textId="77777777" w:rsidR="00090F26" w:rsidRDefault="00090F26" w:rsidP="00090F26">
            <w:pPr>
              <w:cnfStyle w:val="000000000000" w:firstRow="0" w:lastRow="0" w:firstColumn="0" w:lastColumn="0" w:oddVBand="0" w:evenVBand="0" w:oddHBand="0" w:evenHBand="0" w:firstRowFirstColumn="0" w:firstRowLastColumn="0" w:lastRowFirstColumn="0" w:lastRowLastColumn="0"/>
            </w:pPr>
          </w:p>
          <w:p w14:paraId="0E36498C" w14:textId="35B7CA2C" w:rsidR="00090F26" w:rsidRDefault="00090F26" w:rsidP="00090F26">
            <w:pPr>
              <w:cnfStyle w:val="000000000000" w:firstRow="0" w:lastRow="0" w:firstColumn="0" w:lastColumn="0" w:oddVBand="0" w:evenVBand="0" w:oddHBand="0" w:evenHBand="0" w:firstRowFirstColumn="0" w:firstRowLastColumn="0" w:lastRowFirstColumn="0" w:lastRowLastColumn="0"/>
            </w:pPr>
            <w:r>
              <w:t>Sind alle Voraussetzungen erfüllt, dann können Sie ein Gesuch auf Übernahme der Kündigunsfrist (</w:t>
            </w:r>
            <w:r w:rsidRPr="002767DA">
              <w:t>maximal</w:t>
            </w:r>
            <w:r>
              <w:t xml:space="preserve"> für 2 Monate, in Ausnahmefällen für 3 Monate) einreichen. Das Gesuch müssen Sie spätestens 30 Tage nach dem Abmeldedatum in Zürich einreichen.</w:t>
            </w:r>
          </w:p>
          <w:p w14:paraId="53B0404C" w14:textId="77777777" w:rsidR="00090F26" w:rsidRPr="00090F26" w:rsidRDefault="00090F26" w:rsidP="00090F26">
            <w:pPr>
              <w:cnfStyle w:val="000000000000" w:firstRow="0" w:lastRow="0" w:firstColumn="0" w:lastColumn="0" w:oddVBand="0" w:evenVBand="0" w:oddHBand="0" w:evenHBand="0" w:firstRowFirstColumn="0" w:firstRowLastColumn="0" w:lastRowFirstColumn="0" w:lastRowLastColumn="0"/>
              <w:rPr>
                <w:rStyle w:val="Fett"/>
              </w:rPr>
            </w:pPr>
            <w:r w:rsidRPr="00090F26">
              <w:rPr>
                <w:rStyle w:val="Fett"/>
              </w:rPr>
              <w:t>Achtung: Bei Umzug innerhalb Zürichs oder bei freiwilligem Wegzug aus Zürich können Sie kein Gesuch einreichen.</w:t>
            </w:r>
          </w:p>
          <w:p w14:paraId="44A3A854" w14:textId="7C9A3A9D" w:rsidR="00090F26" w:rsidRPr="00090F26" w:rsidRDefault="00090F26" w:rsidP="00090F26">
            <w:pPr>
              <w:cnfStyle w:val="000000000000" w:firstRow="0" w:lastRow="0" w:firstColumn="0" w:lastColumn="0" w:oddVBand="0" w:evenVBand="0" w:oddHBand="0" w:evenHBand="0" w:firstRowFirstColumn="0" w:firstRowLastColumn="0" w:lastRowFirstColumn="0" w:lastRowLastColumn="0"/>
              <w:rPr>
                <w:b/>
                <w:bCs/>
              </w:rPr>
            </w:pPr>
            <w:r w:rsidRPr="00090F26">
              <w:rPr>
                <w:rStyle w:val="Fett"/>
              </w:rPr>
              <w:t>Achtung: Den Kitaplatz Ihres Kindes in der Stadt Zürich müssen Sie selbst frühzeitig kündigen.</w:t>
            </w:r>
          </w:p>
        </w:tc>
      </w:tr>
    </w:tbl>
    <w:permEnd w:id="1232164891"/>
    <w:p w14:paraId="1B2B086D" w14:textId="77777777" w:rsidR="0069368D" w:rsidRDefault="0069368D" w:rsidP="0069368D">
      <w:pPr>
        <w:pStyle w:val="berschrift1"/>
      </w:pPr>
      <w:r>
        <w:t xml:space="preserve">Antragsteller/Antragstellerin </w:t>
      </w:r>
    </w:p>
    <w:p w14:paraId="5CEF0142" w14:textId="77777777" w:rsidR="0069368D" w:rsidRDefault="0069368D" w:rsidP="0069368D">
      <w:r w:rsidRPr="00987D33">
        <w:t>(Pflichtfeld)</w:t>
      </w:r>
    </w:p>
    <w:p w14:paraId="58101BA3" w14:textId="77777777" w:rsidR="0069368D" w:rsidRDefault="0069368D" w:rsidP="0069368D"/>
    <w:tbl>
      <w:tblPr>
        <w:tblStyle w:val="STZTabelle"/>
        <w:tblW w:w="0" w:type="auto"/>
        <w:tblLook w:val="0600" w:firstRow="0" w:lastRow="0" w:firstColumn="0" w:lastColumn="0" w:noHBand="1" w:noVBand="1"/>
      </w:tblPr>
      <w:tblGrid>
        <w:gridCol w:w="993"/>
        <w:gridCol w:w="3685"/>
        <w:gridCol w:w="851"/>
        <w:gridCol w:w="3542"/>
      </w:tblGrid>
      <w:tr w:rsidR="00725423" w14:paraId="2DFB7BEA" w14:textId="28752900" w:rsidTr="00826132">
        <w:tc>
          <w:tcPr>
            <w:tcW w:w="993" w:type="dxa"/>
          </w:tcPr>
          <w:p w14:paraId="7D01342C" w14:textId="1018BAF3" w:rsidR="00725423" w:rsidRPr="005A1F14" w:rsidRDefault="00725423" w:rsidP="0069368D">
            <w:pPr>
              <w:pStyle w:val="StandardBlocksatz"/>
              <w:rPr>
                <w:b/>
                <w:bCs/>
              </w:rPr>
            </w:pPr>
            <w:r w:rsidRPr="005A1F14">
              <w:rPr>
                <w:b/>
                <w:bCs/>
              </w:rPr>
              <w:t xml:space="preserve">Vorname </w:t>
            </w:r>
          </w:p>
        </w:tc>
        <w:sdt>
          <w:sdtPr>
            <w:id w:val="-380402056"/>
            <w:placeholder>
              <w:docPart w:val="DefaultPlaceholder_-1854013440"/>
            </w:placeholder>
            <w:showingPlcHdr/>
          </w:sdtPr>
          <w:sdtContent>
            <w:permStart w:id="886445818" w:edGrp="everyone" w:displacedByCustomXml="prev"/>
            <w:tc>
              <w:tcPr>
                <w:tcW w:w="3685" w:type="dxa"/>
              </w:tcPr>
              <w:p w14:paraId="6FAE0828" w14:textId="7992F8B5" w:rsidR="00725423" w:rsidRDefault="00723D32" w:rsidP="0069368D">
                <w:pPr>
                  <w:pStyle w:val="StandardBlocksatz"/>
                </w:pPr>
                <w:r w:rsidRPr="008A696C">
                  <w:rPr>
                    <w:rStyle w:val="Platzhaltertext"/>
                  </w:rPr>
                  <w:t>Klicken oder tippen Sie hier, um Text einzugeben.</w:t>
                </w:r>
              </w:p>
            </w:tc>
            <w:permEnd w:id="886445818" w:displacedByCustomXml="next"/>
          </w:sdtContent>
        </w:sdt>
        <w:tc>
          <w:tcPr>
            <w:tcW w:w="851" w:type="dxa"/>
          </w:tcPr>
          <w:p w14:paraId="323B74C5" w14:textId="66B95991" w:rsidR="00725423" w:rsidRDefault="00725423" w:rsidP="0069368D">
            <w:pPr>
              <w:pStyle w:val="StandardBlocksatz"/>
            </w:pPr>
            <w:r w:rsidRPr="005A1F14">
              <w:rPr>
                <w:b/>
                <w:bCs/>
              </w:rPr>
              <w:t>Nachname</w:t>
            </w:r>
          </w:p>
        </w:tc>
        <w:sdt>
          <w:sdtPr>
            <w:id w:val="425475707"/>
            <w:placeholder>
              <w:docPart w:val="DefaultPlaceholder_-1854013440"/>
            </w:placeholder>
            <w:showingPlcHdr/>
          </w:sdtPr>
          <w:sdtContent>
            <w:permStart w:id="1865692292" w:edGrp="everyone" w:displacedByCustomXml="prev"/>
            <w:tc>
              <w:tcPr>
                <w:tcW w:w="3542" w:type="dxa"/>
              </w:tcPr>
              <w:p w14:paraId="31B2A4D7" w14:textId="69AFE002" w:rsidR="00725423" w:rsidRDefault="00826132" w:rsidP="0069368D">
                <w:pPr>
                  <w:pStyle w:val="StandardBlocksatz"/>
                </w:pPr>
                <w:r w:rsidRPr="008A696C">
                  <w:rPr>
                    <w:rStyle w:val="Platzhaltertext"/>
                  </w:rPr>
                  <w:t>Klicken oder tippen Sie hier, um Text einzugeben.</w:t>
                </w:r>
              </w:p>
            </w:tc>
            <w:permEnd w:id="1865692292" w:displacedByCustomXml="next"/>
          </w:sdtContent>
        </w:sdt>
      </w:tr>
      <w:tr w:rsidR="00725423" w14:paraId="1FA8B85B" w14:textId="2D6A9CA8" w:rsidTr="00826132">
        <w:tc>
          <w:tcPr>
            <w:tcW w:w="993" w:type="dxa"/>
          </w:tcPr>
          <w:p w14:paraId="23CD8B63" w14:textId="77777777" w:rsidR="00725423" w:rsidRPr="005A1F14" w:rsidRDefault="00725423" w:rsidP="0069368D">
            <w:pPr>
              <w:pStyle w:val="StandardBlocksatz"/>
              <w:rPr>
                <w:b/>
                <w:bCs/>
              </w:rPr>
            </w:pPr>
            <w:r w:rsidRPr="005A1F14">
              <w:rPr>
                <w:b/>
                <w:bCs/>
              </w:rPr>
              <w:t>Strasse</w:t>
            </w:r>
          </w:p>
        </w:tc>
        <w:sdt>
          <w:sdtPr>
            <w:id w:val="1942025205"/>
            <w:placeholder>
              <w:docPart w:val="DefaultPlaceholder_-1854013440"/>
            </w:placeholder>
            <w:showingPlcHdr/>
          </w:sdtPr>
          <w:sdtContent>
            <w:permStart w:id="651637136" w:edGrp="everyone" w:displacedByCustomXml="prev"/>
            <w:tc>
              <w:tcPr>
                <w:tcW w:w="3685" w:type="dxa"/>
              </w:tcPr>
              <w:p w14:paraId="66C286DE" w14:textId="47E43583" w:rsidR="00725423" w:rsidRDefault="00826132" w:rsidP="0069368D">
                <w:pPr>
                  <w:pStyle w:val="StandardBlocksatz"/>
                </w:pPr>
                <w:r w:rsidRPr="008A696C">
                  <w:rPr>
                    <w:rStyle w:val="Platzhaltertext"/>
                  </w:rPr>
                  <w:t>Klicken oder tippen Sie hier, um Text einzugeben.</w:t>
                </w:r>
              </w:p>
            </w:tc>
            <w:permEnd w:id="651637136" w:displacedByCustomXml="next"/>
          </w:sdtContent>
        </w:sdt>
        <w:tc>
          <w:tcPr>
            <w:tcW w:w="851" w:type="dxa"/>
          </w:tcPr>
          <w:p w14:paraId="1F692477" w14:textId="030CDA1A" w:rsidR="00725423" w:rsidRPr="005A1F14" w:rsidRDefault="00725423" w:rsidP="0069368D">
            <w:pPr>
              <w:pStyle w:val="StandardBlocksatz"/>
              <w:rPr>
                <w:b/>
                <w:bCs/>
              </w:rPr>
            </w:pPr>
            <w:r w:rsidRPr="005A1F14">
              <w:rPr>
                <w:b/>
                <w:bCs/>
              </w:rPr>
              <w:t>Hausnr.</w:t>
            </w:r>
          </w:p>
        </w:tc>
        <w:sdt>
          <w:sdtPr>
            <w:id w:val="1743370720"/>
            <w:placeholder>
              <w:docPart w:val="1CA900ABED9547A084E660594FA02D30"/>
            </w:placeholder>
            <w:showingPlcHdr/>
          </w:sdtPr>
          <w:sdtContent>
            <w:permStart w:id="851008609" w:edGrp="everyone" w:displacedByCustomXml="prev"/>
            <w:tc>
              <w:tcPr>
                <w:tcW w:w="3542" w:type="dxa"/>
              </w:tcPr>
              <w:p w14:paraId="6E08969F" w14:textId="14081E3A" w:rsidR="00725423" w:rsidRDefault="008C08CB" w:rsidP="0069368D">
                <w:pPr>
                  <w:pStyle w:val="StandardBlocksatz"/>
                </w:pPr>
                <w:r w:rsidRPr="008A696C">
                  <w:rPr>
                    <w:rStyle w:val="Platzhaltertext"/>
                  </w:rPr>
                  <w:t>Klicken oder tippen Sie hier, um Text einzugeben.</w:t>
                </w:r>
              </w:p>
            </w:tc>
            <w:permEnd w:id="851008609" w:displacedByCustomXml="next"/>
          </w:sdtContent>
        </w:sdt>
      </w:tr>
      <w:tr w:rsidR="00725423" w14:paraId="15144DF6" w14:textId="5A873770" w:rsidTr="00826132">
        <w:tc>
          <w:tcPr>
            <w:tcW w:w="993" w:type="dxa"/>
          </w:tcPr>
          <w:p w14:paraId="26B54DB5" w14:textId="77777777" w:rsidR="00725423" w:rsidRDefault="00725423" w:rsidP="0069368D">
            <w:pPr>
              <w:pStyle w:val="StandardBlocksatz"/>
            </w:pPr>
            <w:r w:rsidRPr="005A1F14">
              <w:rPr>
                <w:b/>
                <w:bCs/>
              </w:rPr>
              <w:t>Postleitzahl</w:t>
            </w:r>
          </w:p>
        </w:tc>
        <w:sdt>
          <w:sdtPr>
            <w:id w:val="-2064012606"/>
            <w:placeholder>
              <w:docPart w:val="DefaultPlaceholder_-1854013440"/>
            </w:placeholder>
            <w:showingPlcHdr/>
          </w:sdtPr>
          <w:sdtContent>
            <w:permStart w:id="523502949" w:edGrp="everyone" w:displacedByCustomXml="prev"/>
            <w:tc>
              <w:tcPr>
                <w:tcW w:w="3685" w:type="dxa"/>
              </w:tcPr>
              <w:p w14:paraId="1E02A647" w14:textId="389A7D88" w:rsidR="00725423" w:rsidRDefault="00826132" w:rsidP="0069368D">
                <w:pPr>
                  <w:pStyle w:val="StandardBlocksatz"/>
                </w:pPr>
                <w:r w:rsidRPr="008A696C">
                  <w:rPr>
                    <w:rStyle w:val="Platzhaltertext"/>
                  </w:rPr>
                  <w:t>Klicken oder tippen Sie hier, um Text einzugeben.</w:t>
                </w:r>
              </w:p>
            </w:tc>
            <w:permEnd w:id="523502949" w:displacedByCustomXml="next"/>
          </w:sdtContent>
        </w:sdt>
        <w:tc>
          <w:tcPr>
            <w:tcW w:w="851" w:type="dxa"/>
          </w:tcPr>
          <w:p w14:paraId="1472D9A5" w14:textId="4FBCEDFB" w:rsidR="00725423" w:rsidRPr="005A1F14" w:rsidRDefault="00725423" w:rsidP="0069368D">
            <w:pPr>
              <w:pStyle w:val="StandardBlocksatz"/>
              <w:rPr>
                <w:b/>
                <w:bCs/>
              </w:rPr>
            </w:pPr>
            <w:r w:rsidRPr="005A1F14">
              <w:rPr>
                <w:b/>
                <w:bCs/>
              </w:rPr>
              <w:t>Ort</w:t>
            </w:r>
          </w:p>
        </w:tc>
        <w:sdt>
          <w:sdtPr>
            <w:id w:val="1360858517"/>
            <w:placeholder>
              <w:docPart w:val="DefaultPlaceholder_-1854013440"/>
            </w:placeholder>
            <w:showingPlcHdr/>
          </w:sdtPr>
          <w:sdtContent>
            <w:permStart w:id="1033256808" w:edGrp="everyone" w:displacedByCustomXml="prev"/>
            <w:tc>
              <w:tcPr>
                <w:tcW w:w="3542" w:type="dxa"/>
              </w:tcPr>
              <w:p w14:paraId="1066B043" w14:textId="045C5F30" w:rsidR="00725423" w:rsidRDefault="00826132" w:rsidP="0069368D">
                <w:pPr>
                  <w:pStyle w:val="StandardBlocksatz"/>
                </w:pPr>
                <w:r w:rsidRPr="008A696C">
                  <w:rPr>
                    <w:rStyle w:val="Platzhaltertext"/>
                  </w:rPr>
                  <w:t>Klicken oder tippen Sie hier, um Text einzugeben.</w:t>
                </w:r>
              </w:p>
            </w:tc>
            <w:permEnd w:id="1033256808" w:displacedByCustomXml="next"/>
          </w:sdtContent>
        </w:sdt>
      </w:tr>
      <w:tr w:rsidR="00725423" w14:paraId="518F5EEA" w14:textId="4E84B562" w:rsidTr="00826132">
        <w:tc>
          <w:tcPr>
            <w:tcW w:w="993" w:type="dxa"/>
          </w:tcPr>
          <w:p w14:paraId="46FF80A0" w14:textId="1A2F7D8A" w:rsidR="00725423" w:rsidRDefault="00725423" w:rsidP="0069368D">
            <w:pPr>
              <w:pStyle w:val="StandardBlocksatz"/>
            </w:pPr>
            <w:r w:rsidRPr="005A1F14">
              <w:rPr>
                <w:b/>
                <w:bCs/>
              </w:rPr>
              <w:t>Telefon</w:t>
            </w:r>
            <w:r w:rsidR="006040DD">
              <w:rPr>
                <w:b/>
                <w:bCs/>
              </w:rPr>
              <w:t>-N</w:t>
            </w:r>
            <w:r w:rsidRPr="005A1F14">
              <w:rPr>
                <w:b/>
                <w:bCs/>
              </w:rPr>
              <w:t>r.</w:t>
            </w:r>
          </w:p>
        </w:tc>
        <w:sdt>
          <w:sdtPr>
            <w:id w:val="-1227210633"/>
            <w:placeholder>
              <w:docPart w:val="DefaultPlaceholder_-1854013440"/>
            </w:placeholder>
            <w:showingPlcHdr/>
          </w:sdtPr>
          <w:sdtContent>
            <w:permStart w:id="798182569" w:edGrp="everyone" w:displacedByCustomXml="prev"/>
            <w:tc>
              <w:tcPr>
                <w:tcW w:w="3685" w:type="dxa"/>
              </w:tcPr>
              <w:p w14:paraId="4C56E91C" w14:textId="32B8A99E" w:rsidR="00725423" w:rsidRDefault="00826132" w:rsidP="0069368D">
                <w:pPr>
                  <w:pStyle w:val="StandardBlocksatz"/>
                </w:pPr>
                <w:r w:rsidRPr="008A696C">
                  <w:rPr>
                    <w:rStyle w:val="Platzhaltertext"/>
                  </w:rPr>
                  <w:t>Klicken oder tippen Sie hier, um Text einzugeben.</w:t>
                </w:r>
              </w:p>
            </w:tc>
            <w:permEnd w:id="798182569" w:displacedByCustomXml="next"/>
          </w:sdtContent>
        </w:sdt>
        <w:tc>
          <w:tcPr>
            <w:tcW w:w="851" w:type="dxa"/>
          </w:tcPr>
          <w:p w14:paraId="52F6650C" w14:textId="5F58ED5E" w:rsidR="00725423" w:rsidRPr="005A1F14" w:rsidRDefault="00725423" w:rsidP="0069368D">
            <w:pPr>
              <w:pStyle w:val="StandardBlocksatz"/>
              <w:rPr>
                <w:b/>
                <w:bCs/>
              </w:rPr>
            </w:pPr>
            <w:r w:rsidRPr="005A1F14">
              <w:rPr>
                <w:b/>
                <w:bCs/>
              </w:rPr>
              <w:t>E-Mail</w:t>
            </w:r>
          </w:p>
        </w:tc>
        <w:sdt>
          <w:sdtPr>
            <w:id w:val="1832097353"/>
            <w:placeholder>
              <w:docPart w:val="E829EE82C0BF420C8C2A13CF5EED8F7D"/>
            </w:placeholder>
            <w:showingPlcHdr/>
          </w:sdtPr>
          <w:sdtContent>
            <w:permStart w:id="1195984852" w:edGrp="everyone" w:displacedByCustomXml="prev"/>
            <w:tc>
              <w:tcPr>
                <w:tcW w:w="3542" w:type="dxa"/>
              </w:tcPr>
              <w:p w14:paraId="542F4F89" w14:textId="62FAB905" w:rsidR="00725423" w:rsidRDefault="008C08CB" w:rsidP="0069368D">
                <w:pPr>
                  <w:pStyle w:val="StandardBlocksatz"/>
                </w:pPr>
                <w:r w:rsidRPr="008A696C">
                  <w:rPr>
                    <w:rStyle w:val="Platzhaltertext"/>
                  </w:rPr>
                  <w:t>Klicken oder tippen Sie hier, um Text einzugeben.</w:t>
                </w:r>
              </w:p>
            </w:tc>
            <w:permEnd w:id="1195984852" w:displacedByCustomXml="next"/>
          </w:sdtContent>
        </w:sdt>
      </w:tr>
    </w:tbl>
    <w:p w14:paraId="5506AB57" w14:textId="77777777" w:rsidR="0069368D" w:rsidRDefault="0069368D" w:rsidP="0069368D">
      <w:pPr>
        <w:pStyle w:val="berschrift1"/>
      </w:pPr>
      <w:r>
        <w:lastRenderedPageBreak/>
        <w:t>Begründung</w:t>
      </w:r>
    </w:p>
    <w:p w14:paraId="7BE80E95" w14:textId="77777777" w:rsidR="0069368D" w:rsidRPr="002767DA" w:rsidRDefault="0069368D" w:rsidP="0069368D">
      <w:r w:rsidRPr="00987D33">
        <w:t>(Pflichtfeld)</w:t>
      </w:r>
    </w:p>
    <w:p w14:paraId="1084579A" w14:textId="77777777" w:rsidR="0069368D" w:rsidRDefault="0069368D" w:rsidP="0069368D">
      <w:permStart w:id="1271599623" w:edGrp="everyone"/>
    </w:p>
    <w:tbl>
      <w:tblPr>
        <w:tblStyle w:val="STZTabelle"/>
        <w:tblW w:w="0" w:type="auto"/>
        <w:tblLook w:val="04A0" w:firstRow="1" w:lastRow="0" w:firstColumn="1" w:lastColumn="0" w:noHBand="0" w:noVBand="1"/>
      </w:tblPr>
      <w:tblGrid>
        <w:gridCol w:w="9071"/>
      </w:tblGrid>
      <w:tr w:rsidR="0069368D" w14:paraId="54863FD4" w14:textId="77777777" w:rsidTr="005A1F14">
        <w:trPr>
          <w:cnfStyle w:val="100000000000" w:firstRow="1" w:lastRow="0" w:firstColumn="0" w:lastColumn="0" w:oddVBand="0" w:evenVBand="0" w:oddHBand="0" w:evenHBand="0" w:firstRowFirstColumn="0" w:firstRowLastColumn="0" w:lastRowFirstColumn="0" w:lastRowLastColumn="0"/>
          <w:trHeight w:val="2481"/>
        </w:trPr>
        <w:sdt>
          <w:sdtPr>
            <w:id w:val="-1801291665"/>
            <w:placeholder>
              <w:docPart w:val="DefaultPlaceholder_-1854013440"/>
            </w:placeholder>
          </w:sdtPr>
          <w:sdtContent>
            <w:tc>
              <w:tcPr>
                <w:cnfStyle w:val="001000000000" w:firstRow="0" w:lastRow="0" w:firstColumn="1" w:lastColumn="0" w:oddVBand="0" w:evenVBand="0" w:oddHBand="0" w:evenHBand="0" w:firstRowFirstColumn="0" w:firstRowLastColumn="0" w:lastRowFirstColumn="0" w:lastRowLastColumn="0"/>
                <w:tcW w:w="9071" w:type="dxa"/>
              </w:tcPr>
              <w:sdt>
                <w:sdtPr>
                  <w:id w:val="-403147770"/>
                  <w:placeholder>
                    <w:docPart w:val="DefaultPlaceholder_-1854013440"/>
                  </w:placeholder>
                </w:sdtPr>
                <w:sdtContent>
                  <w:sdt>
                    <w:sdtPr>
                      <w:id w:val="1593281212"/>
                      <w:placeholder>
                        <w:docPart w:val="DefaultPlaceholder_-1854013440"/>
                      </w:placeholder>
                      <w:showingPlcHdr/>
                      <w:text/>
                    </w:sdtPr>
                    <w:sdtContent>
                      <w:p w14:paraId="6F77D694" w14:textId="429ED292" w:rsidR="0069368D" w:rsidRPr="00FA6FC2" w:rsidRDefault="00723D32" w:rsidP="003E6C2F">
                        <w:pPr>
                          <w:rPr>
                            <w:kern w:val="0"/>
                            <w:sz w:val="22"/>
                            <w:szCs w:val="22"/>
                          </w:rPr>
                        </w:pPr>
                        <w:r w:rsidRPr="008A696C">
                          <w:rPr>
                            <w:rStyle w:val="Platzhaltertext"/>
                          </w:rPr>
                          <w:t>Klicken oder tippen Sie hier, um Text einzugeben.</w:t>
                        </w:r>
                      </w:p>
                    </w:sdtContent>
                  </w:sdt>
                </w:sdtContent>
              </w:sdt>
              <w:p w14:paraId="673D043A" w14:textId="77777777" w:rsidR="00723D32" w:rsidRDefault="00723D32" w:rsidP="003E6C2F">
                <w:pPr>
                  <w:rPr>
                    <w:rFonts w:cstheme="minorHAnsi"/>
                  </w:rPr>
                </w:pPr>
              </w:p>
              <w:p w14:paraId="331F5DBA" w14:textId="77777777" w:rsidR="00723D32" w:rsidRDefault="00723D32" w:rsidP="003E6C2F">
                <w:pPr>
                  <w:rPr>
                    <w:rFonts w:cstheme="minorHAnsi"/>
                  </w:rPr>
                </w:pPr>
              </w:p>
              <w:p w14:paraId="17A849C7" w14:textId="77777777" w:rsidR="00723D32" w:rsidRDefault="00723D32" w:rsidP="003E6C2F">
                <w:pPr>
                  <w:rPr>
                    <w:rFonts w:cstheme="minorHAnsi"/>
                  </w:rPr>
                </w:pPr>
              </w:p>
              <w:p w14:paraId="4F0C0DE1" w14:textId="77777777" w:rsidR="00723D32" w:rsidRDefault="00723D32" w:rsidP="003E6C2F">
                <w:pPr>
                  <w:rPr>
                    <w:rFonts w:cstheme="minorHAnsi"/>
                  </w:rPr>
                </w:pPr>
              </w:p>
              <w:p w14:paraId="77E2621D" w14:textId="77777777" w:rsidR="00723D32" w:rsidRDefault="00723D32" w:rsidP="003E6C2F">
                <w:pPr>
                  <w:rPr>
                    <w:rFonts w:cstheme="minorHAnsi"/>
                  </w:rPr>
                </w:pPr>
              </w:p>
              <w:p w14:paraId="3A5525E9" w14:textId="763DB174" w:rsidR="00723D32" w:rsidRDefault="00723D32" w:rsidP="003E6C2F"/>
              <w:p w14:paraId="6B4749AD" w14:textId="77777777" w:rsidR="005A1F14" w:rsidRDefault="005A1F14" w:rsidP="003E6C2F"/>
              <w:p w14:paraId="636FD689" w14:textId="198A5764" w:rsidR="0069368D" w:rsidRDefault="0069368D" w:rsidP="003E6C2F"/>
            </w:tc>
          </w:sdtContent>
        </w:sdt>
      </w:tr>
      <w:permEnd w:id="1271599623"/>
    </w:tbl>
    <w:p w14:paraId="3D4B7DBC" w14:textId="77777777" w:rsidR="0069368D" w:rsidRDefault="0069368D" w:rsidP="0069368D"/>
    <w:p w14:paraId="14236759" w14:textId="77777777" w:rsidR="0069368D" w:rsidRDefault="0069368D" w:rsidP="0069368D">
      <w:r>
        <w:t>Nachdem Sie das Gesuch eingereicht haben, prüft das Sozialdepartement Ihr Anliegen. Anschliessend erhalten Sie einen schriftlichen begründeten Entscheid. Eine Finanzierung der Kündigungsfrist bei Wegzug aus der Stadt Zürich ist nur möglich, wenn ein finanzieller Härtefall vorliegt.</w:t>
      </w:r>
    </w:p>
    <w:p w14:paraId="2D4070D7" w14:textId="77777777" w:rsidR="0069368D" w:rsidRDefault="0069368D" w:rsidP="0069368D"/>
    <w:p w14:paraId="1C35A1BA" w14:textId="77777777" w:rsidR="0069368D" w:rsidRDefault="0069368D" w:rsidP="0069368D">
      <w:r>
        <w:t xml:space="preserve">Ein finanzieller Härtefall ist gegeben, wenn die Bezahlung der nicht subventionierten Betreuungstage während der Kündigungsfrist zu einer finanziellen Notlage führt und weitere Kriterien erfüllt sind, siehe unter 1.                                                                                                                 </w:t>
      </w:r>
    </w:p>
    <w:p w14:paraId="508A2A32" w14:textId="77777777" w:rsidR="0069368D" w:rsidRPr="00987D33" w:rsidRDefault="0069368D" w:rsidP="0069368D">
      <w:pPr>
        <w:pStyle w:val="berschrift1"/>
        <w:rPr>
          <w:rStyle w:val="berschrift1Zchn"/>
        </w:rPr>
      </w:pPr>
      <w:r w:rsidRPr="00987D33">
        <w:rPr>
          <w:rStyle w:val="berschrift1Zchn"/>
        </w:rPr>
        <w:t>Welche Dokumente müssen Sie einreichen?</w:t>
      </w:r>
    </w:p>
    <w:p w14:paraId="5F81A0E5" w14:textId="77777777" w:rsidR="0069368D" w:rsidRDefault="0069368D" w:rsidP="0069368D">
      <w:r>
        <w:t>Sie müssen Ihre Situation mit Dokumenten belegen. Reichen Sie nur die Dokumente ein, die Ihre Situation betreffen. Wenn Sie unsicher sind, welche Dokumente nötig sind: Bitte rufen Sie uns vorher an.</w:t>
      </w:r>
    </w:p>
    <w:p w14:paraId="0B065E24" w14:textId="77777777" w:rsidR="0069368D" w:rsidRDefault="0069368D" w:rsidP="0069368D">
      <w:pPr>
        <w:pStyle w:val="berschrift2"/>
      </w:pPr>
      <w:r>
        <w:t xml:space="preserve">Erforderliches Dokument </w:t>
      </w:r>
    </w:p>
    <w:p w14:paraId="0E56429A" w14:textId="77777777" w:rsidR="0069368D" w:rsidRDefault="0069368D" w:rsidP="0069368D">
      <w:r>
        <w:t>(Pflichtfeld entweder/oder)</w:t>
      </w:r>
    </w:p>
    <w:p w14:paraId="1E45D847" w14:textId="77777777" w:rsidR="0069368D" w:rsidRDefault="0069368D" w:rsidP="0069368D"/>
    <w:tbl>
      <w:tblPr>
        <w:tblStyle w:val="STZTabelle"/>
        <w:tblW w:w="0" w:type="auto"/>
        <w:tblLook w:val="0600" w:firstRow="0" w:lastRow="0" w:firstColumn="0" w:lastColumn="0" w:noHBand="1" w:noVBand="1"/>
      </w:tblPr>
      <w:tblGrid>
        <w:gridCol w:w="709"/>
        <w:gridCol w:w="8362"/>
      </w:tblGrid>
      <w:tr w:rsidR="0069368D" w14:paraId="5695F0B4" w14:textId="77777777" w:rsidTr="003E6C2F">
        <w:sdt>
          <w:sdtPr>
            <w:id w:val="960615499"/>
            <w14:checkbox>
              <w14:checked w14:val="0"/>
              <w14:checkedState w14:val="2612" w14:font="MS Gothic"/>
              <w14:uncheckedState w14:val="2610" w14:font="MS Gothic"/>
            </w14:checkbox>
          </w:sdtPr>
          <w:sdtContent>
            <w:permStart w:id="356020685" w:edGrp="everyone" w:displacedByCustomXml="prev"/>
            <w:tc>
              <w:tcPr>
                <w:tcW w:w="709" w:type="dxa"/>
              </w:tcPr>
              <w:p w14:paraId="7886D675" w14:textId="180E25D7" w:rsidR="0069368D" w:rsidRDefault="00FA6FC2" w:rsidP="003E6C2F">
                <w:r>
                  <w:rPr>
                    <w:rFonts w:ascii="MS Gothic" w:eastAsia="MS Gothic" w:hAnsi="MS Gothic" w:hint="eastAsia"/>
                  </w:rPr>
                  <w:t>☐</w:t>
                </w:r>
              </w:p>
            </w:tc>
            <w:permEnd w:id="356020685" w:displacedByCustomXml="next"/>
          </w:sdtContent>
        </w:sdt>
        <w:tc>
          <w:tcPr>
            <w:tcW w:w="8362" w:type="dxa"/>
          </w:tcPr>
          <w:p w14:paraId="7B52CB2E" w14:textId="703C448C" w:rsidR="0078062D" w:rsidRDefault="0069368D" w:rsidP="0078062D">
            <w:r w:rsidRPr="005A1F14">
              <w:rPr>
                <w:b/>
                <w:bCs/>
              </w:rPr>
              <w:t>aktueller SBU, Nr.</w:t>
            </w:r>
            <w:r w:rsidR="005A1F14">
              <w:t xml:space="preserve">                  </w:t>
            </w:r>
            <w:r w:rsidRPr="00D64D6E">
              <w:t xml:space="preserve"> </w:t>
            </w:r>
            <w:r w:rsidR="005A1F14">
              <w:t xml:space="preserve"> </w:t>
            </w:r>
            <w:sdt>
              <w:sdtPr>
                <w:id w:val="1442178360"/>
                <w:placeholder>
                  <w:docPart w:val="DefaultPlaceholder_-1854013440"/>
                </w:placeholder>
                <w:showingPlcHdr/>
              </w:sdtPr>
              <w:sdtContent>
                <w:permStart w:id="2075164236" w:edGrp="everyone"/>
                <w:r w:rsidR="0078062D" w:rsidRPr="008A696C">
                  <w:rPr>
                    <w:rStyle w:val="Platzhaltertext"/>
                  </w:rPr>
                  <w:t>Klicken oder tippen Sie hier, um Text einzugeben.</w:t>
                </w:r>
                <w:permEnd w:id="2075164236"/>
              </w:sdtContent>
            </w:sdt>
          </w:p>
          <w:p w14:paraId="67DE4F52" w14:textId="5C13B6A5" w:rsidR="0069368D" w:rsidRDefault="0069368D" w:rsidP="0078062D">
            <w:pPr>
              <w:pStyle w:val="StandardBlocksatz"/>
            </w:pPr>
            <w:r w:rsidRPr="00D64D6E">
              <w:t>(Festlegung Subventionsberechtigter Betreuungsumfang der Stadt Zürich)</w:t>
            </w:r>
          </w:p>
        </w:tc>
      </w:tr>
      <w:tr w:rsidR="0069368D" w14:paraId="05383B50" w14:textId="77777777" w:rsidTr="003E6C2F">
        <w:sdt>
          <w:sdtPr>
            <w:id w:val="1824929037"/>
            <w14:checkbox>
              <w14:checked w14:val="0"/>
              <w14:checkedState w14:val="2612" w14:font="MS Gothic"/>
              <w14:uncheckedState w14:val="2610" w14:font="MS Gothic"/>
            </w14:checkbox>
          </w:sdtPr>
          <w:sdtContent>
            <w:permStart w:id="2046702050" w:edGrp="everyone" w:displacedByCustomXml="prev"/>
            <w:tc>
              <w:tcPr>
                <w:tcW w:w="709" w:type="dxa"/>
              </w:tcPr>
              <w:p w14:paraId="51400327" w14:textId="338C8BFE" w:rsidR="0069368D" w:rsidRDefault="00FA6FC2" w:rsidP="003E6C2F">
                <w:r>
                  <w:rPr>
                    <w:rFonts w:ascii="MS Gothic" w:eastAsia="MS Gothic" w:hAnsi="MS Gothic" w:hint="eastAsia"/>
                  </w:rPr>
                  <w:t>☐</w:t>
                </w:r>
              </w:p>
            </w:tc>
            <w:permEnd w:id="2046702050" w:displacedByCustomXml="next"/>
          </w:sdtContent>
        </w:sdt>
        <w:tc>
          <w:tcPr>
            <w:tcW w:w="8362" w:type="dxa"/>
          </w:tcPr>
          <w:p w14:paraId="55D75940" w14:textId="6C1136E3" w:rsidR="0078062D" w:rsidRDefault="0069368D" w:rsidP="0078062D">
            <w:r w:rsidRPr="005A1F14">
              <w:rPr>
                <w:b/>
                <w:bCs/>
              </w:rPr>
              <w:t>aktuelle Verfügung Ablehnung oder Teil-Gutheissung, Nr</w:t>
            </w:r>
            <w:r w:rsidRPr="00D64D6E">
              <w:t>.</w:t>
            </w:r>
            <w:r w:rsidR="005A1F14">
              <w:t xml:space="preserve">          </w:t>
            </w:r>
            <w:r w:rsidRPr="00D64D6E">
              <w:t xml:space="preserve"> </w:t>
            </w:r>
            <w:sdt>
              <w:sdtPr>
                <w:id w:val="-699392117"/>
                <w:placeholder>
                  <w:docPart w:val="DefaultPlaceholder_-1854013440"/>
                </w:placeholder>
                <w:showingPlcHdr/>
              </w:sdtPr>
              <w:sdtContent>
                <w:permStart w:id="974203761" w:edGrp="everyone"/>
                <w:r w:rsidR="0078062D" w:rsidRPr="008A696C">
                  <w:rPr>
                    <w:rStyle w:val="Platzhaltertext"/>
                  </w:rPr>
                  <w:t>Klicken oder tippen Sie hier, um Text einzugeben.</w:t>
                </w:r>
                <w:permEnd w:id="974203761"/>
              </w:sdtContent>
            </w:sdt>
          </w:p>
          <w:p w14:paraId="1FC5E03D" w14:textId="05E8FA4F" w:rsidR="0069368D" w:rsidRDefault="0069368D" w:rsidP="0069368D">
            <w:pPr>
              <w:pStyle w:val="StandardBlocksatz"/>
            </w:pPr>
            <w:r w:rsidRPr="00D64D6E">
              <w:t>(auf Ihr Gesuch um Erhöhung des subventionsberechtigten Betreuungsumfangs)</w:t>
            </w:r>
          </w:p>
        </w:tc>
      </w:tr>
      <w:tr w:rsidR="0069368D" w14:paraId="7CB203B7" w14:textId="77777777" w:rsidTr="003E6C2F">
        <w:sdt>
          <w:sdtPr>
            <w:id w:val="-980236422"/>
            <w14:checkbox>
              <w14:checked w14:val="0"/>
              <w14:checkedState w14:val="2612" w14:font="MS Gothic"/>
              <w14:uncheckedState w14:val="2610" w14:font="MS Gothic"/>
            </w14:checkbox>
          </w:sdtPr>
          <w:sdtContent>
            <w:permStart w:id="1071075037" w:edGrp="everyone" w:displacedByCustomXml="prev"/>
            <w:tc>
              <w:tcPr>
                <w:tcW w:w="709" w:type="dxa"/>
              </w:tcPr>
              <w:p w14:paraId="5948138C" w14:textId="4CCC2618" w:rsidR="0069368D" w:rsidRDefault="00FA6FC2" w:rsidP="003E6C2F">
                <w:r>
                  <w:rPr>
                    <w:rFonts w:ascii="MS Gothic" w:eastAsia="MS Gothic" w:hAnsi="MS Gothic" w:hint="eastAsia"/>
                  </w:rPr>
                  <w:t>☐</w:t>
                </w:r>
              </w:p>
            </w:tc>
            <w:permEnd w:id="1071075037" w:displacedByCustomXml="next"/>
          </w:sdtContent>
        </w:sdt>
        <w:tc>
          <w:tcPr>
            <w:tcW w:w="8362" w:type="dxa"/>
          </w:tcPr>
          <w:p w14:paraId="3D22D77F" w14:textId="77777777" w:rsidR="0069368D" w:rsidRDefault="0069368D" w:rsidP="0069368D">
            <w:pPr>
              <w:pStyle w:val="StandardBlocksatz"/>
            </w:pPr>
            <w:r w:rsidRPr="00D64D6E">
              <w:t>aktueller Bescheid oder Bestätigung einer Behörde, zum unfreiwilligen Wegzug, z. B. Soziale Dienste (SOD) oder Kindes- und Erwachsenschutzbehörde (KESB) oder Asylorganisation Zürich (AOZ).</w:t>
            </w:r>
          </w:p>
        </w:tc>
      </w:tr>
    </w:tbl>
    <w:p w14:paraId="362CAEBC" w14:textId="77777777" w:rsidR="0069368D" w:rsidRDefault="0069368D" w:rsidP="0069368D">
      <w:pPr>
        <w:pStyle w:val="berschrift2"/>
      </w:pPr>
      <w:r>
        <w:lastRenderedPageBreak/>
        <w:t xml:space="preserve">Weitere Dokumente </w:t>
      </w:r>
    </w:p>
    <w:p w14:paraId="6B382402" w14:textId="05D32713" w:rsidR="0069368D" w:rsidRDefault="0069368D" w:rsidP="0069368D">
      <w:pPr>
        <w:pStyle w:val="Aufzhlungszeichen"/>
        <w:numPr>
          <w:ilvl w:val="0"/>
          <w:numId w:val="0"/>
        </w:numPr>
        <w:ind w:left="357" w:hanging="357"/>
      </w:pPr>
      <w:r>
        <w:t>(B</w:t>
      </w:r>
      <w:r w:rsidR="0002027C">
        <w:t>r</w:t>
      </w:r>
      <w:r>
        <w:t>aucht es nur bei unfreiwilligem Wegzug).</w:t>
      </w:r>
    </w:p>
    <w:p w14:paraId="63CA4607" w14:textId="77777777" w:rsidR="0069368D" w:rsidRDefault="0069368D" w:rsidP="0069368D">
      <w:pPr>
        <w:pStyle w:val="Aufzhlungszeichen"/>
        <w:numPr>
          <w:ilvl w:val="0"/>
          <w:numId w:val="0"/>
        </w:numPr>
        <w:ind w:left="357" w:hanging="357"/>
      </w:pPr>
    </w:p>
    <w:tbl>
      <w:tblPr>
        <w:tblStyle w:val="STZTabelle"/>
        <w:tblW w:w="0" w:type="auto"/>
        <w:tblLook w:val="0600" w:firstRow="0" w:lastRow="0" w:firstColumn="0" w:lastColumn="0" w:noHBand="1" w:noVBand="1"/>
      </w:tblPr>
      <w:tblGrid>
        <w:gridCol w:w="709"/>
        <w:gridCol w:w="8362"/>
      </w:tblGrid>
      <w:tr w:rsidR="0069368D" w14:paraId="51009774" w14:textId="77777777" w:rsidTr="003E6C2F">
        <w:sdt>
          <w:sdtPr>
            <w:id w:val="-1598545865"/>
            <w14:checkbox>
              <w14:checked w14:val="0"/>
              <w14:checkedState w14:val="2612" w14:font="MS Gothic"/>
              <w14:uncheckedState w14:val="2610" w14:font="MS Gothic"/>
            </w14:checkbox>
          </w:sdtPr>
          <w:sdtContent>
            <w:permStart w:id="787489761" w:edGrp="everyone" w:displacedByCustomXml="prev"/>
            <w:tc>
              <w:tcPr>
                <w:tcW w:w="709" w:type="dxa"/>
              </w:tcPr>
              <w:p w14:paraId="61ED6A8F" w14:textId="4007BD89" w:rsidR="0069368D" w:rsidRPr="00D64D6E" w:rsidRDefault="00723D32" w:rsidP="0069368D">
                <w:pPr>
                  <w:pStyle w:val="StandardBlocksatz"/>
                </w:pPr>
                <w:r>
                  <w:rPr>
                    <w:rFonts w:ascii="MS Gothic" w:eastAsia="MS Gothic" w:hAnsi="MS Gothic" w:hint="eastAsia"/>
                  </w:rPr>
                  <w:t>☐</w:t>
                </w:r>
              </w:p>
            </w:tc>
            <w:permEnd w:id="787489761" w:displacedByCustomXml="next"/>
          </w:sdtContent>
        </w:sdt>
        <w:tc>
          <w:tcPr>
            <w:tcW w:w="8362" w:type="dxa"/>
          </w:tcPr>
          <w:p w14:paraId="6C1DDEFE" w14:textId="77777777" w:rsidR="0069368D" w:rsidRDefault="0069368D" w:rsidP="0069368D">
            <w:pPr>
              <w:pStyle w:val="StandardBlocksatz"/>
            </w:pPr>
            <w:r w:rsidRPr="00D64D6E">
              <w:t>Bestätigung der Kita, dass der Kitaplatz nicht vorzeitig wieder belegt werden konnte.</w:t>
            </w:r>
          </w:p>
        </w:tc>
      </w:tr>
      <w:tr w:rsidR="0069368D" w14:paraId="312AD1EE" w14:textId="77777777" w:rsidTr="003E6C2F">
        <w:sdt>
          <w:sdtPr>
            <w:id w:val="1288009914"/>
            <w14:checkbox>
              <w14:checked w14:val="0"/>
              <w14:checkedState w14:val="2612" w14:font="MS Gothic"/>
              <w14:uncheckedState w14:val="2610" w14:font="MS Gothic"/>
            </w14:checkbox>
          </w:sdtPr>
          <w:sdtContent>
            <w:permStart w:id="971852966" w:edGrp="everyone" w:displacedByCustomXml="prev"/>
            <w:tc>
              <w:tcPr>
                <w:tcW w:w="709" w:type="dxa"/>
              </w:tcPr>
              <w:p w14:paraId="1EBF2D9C" w14:textId="77777777" w:rsidR="0069368D" w:rsidRPr="00D64D6E" w:rsidRDefault="0069368D" w:rsidP="0069368D">
                <w:pPr>
                  <w:pStyle w:val="StandardBlocksatz"/>
                </w:pPr>
                <w:r w:rsidRPr="00D64D6E">
                  <w:rPr>
                    <w:rFonts w:ascii="MS Gothic" w:eastAsia="MS Gothic" w:hAnsi="MS Gothic" w:hint="eastAsia"/>
                  </w:rPr>
                  <w:t>☐</w:t>
                </w:r>
              </w:p>
            </w:tc>
            <w:permEnd w:id="971852966" w:displacedByCustomXml="next"/>
          </w:sdtContent>
        </w:sdt>
        <w:tc>
          <w:tcPr>
            <w:tcW w:w="8362" w:type="dxa"/>
          </w:tcPr>
          <w:p w14:paraId="274585CD" w14:textId="77777777" w:rsidR="0069368D" w:rsidRDefault="0069368D" w:rsidP="0069368D">
            <w:pPr>
              <w:pStyle w:val="StandardBlocksatz"/>
            </w:pPr>
            <w:r w:rsidRPr="00D64D6E">
              <w:t>Schriftliche Unterlagen über einvernehmlichen Einigungsversuch Familie/Kita (z.B. E-Mails)</w:t>
            </w:r>
          </w:p>
        </w:tc>
      </w:tr>
      <w:tr w:rsidR="0069368D" w14:paraId="6B617D1E" w14:textId="77777777" w:rsidTr="003E6C2F">
        <w:sdt>
          <w:sdtPr>
            <w:id w:val="1199203361"/>
            <w14:checkbox>
              <w14:checked w14:val="0"/>
              <w14:checkedState w14:val="2612" w14:font="MS Gothic"/>
              <w14:uncheckedState w14:val="2610" w14:font="MS Gothic"/>
            </w14:checkbox>
          </w:sdtPr>
          <w:sdtContent>
            <w:permStart w:id="1320249889" w:edGrp="everyone" w:displacedByCustomXml="prev"/>
            <w:tc>
              <w:tcPr>
                <w:tcW w:w="709" w:type="dxa"/>
              </w:tcPr>
              <w:p w14:paraId="52C463BD" w14:textId="0BF14D0A" w:rsidR="0069368D" w:rsidRPr="00D64D6E" w:rsidRDefault="00F42923" w:rsidP="0069368D">
                <w:pPr>
                  <w:pStyle w:val="StandardBlocksatz"/>
                </w:pPr>
                <w:r>
                  <w:rPr>
                    <w:rFonts w:ascii="MS Gothic" w:eastAsia="MS Gothic" w:hAnsi="MS Gothic" w:hint="eastAsia"/>
                  </w:rPr>
                  <w:t>☐</w:t>
                </w:r>
              </w:p>
            </w:tc>
            <w:permEnd w:id="1320249889" w:displacedByCustomXml="next"/>
          </w:sdtContent>
        </w:sdt>
        <w:tc>
          <w:tcPr>
            <w:tcW w:w="8362" w:type="dxa"/>
          </w:tcPr>
          <w:p w14:paraId="5333200D" w14:textId="77777777" w:rsidR="0069368D" w:rsidRDefault="0069368D" w:rsidP="0069368D">
            <w:pPr>
              <w:pStyle w:val="StandardBlocksatz"/>
            </w:pPr>
            <w:r w:rsidRPr="00D64D6E">
              <w:t>aktuelle Lohnabrechnungen der Eltern</w:t>
            </w:r>
          </w:p>
        </w:tc>
      </w:tr>
      <w:tr w:rsidR="0069368D" w14:paraId="1F78F719" w14:textId="77777777" w:rsidTr="003E6C2F">
        <w:sdt>
          <w:sdtPr>
            <w:id w:val="1625657173"/>
            <w14:checkbox>
              <w14:checked w14:val="0"/>
              <w14:checkedState w14:val="2612" w14:font="MS Gothic"/>
              <w14:uncheckedState w14:val="2610" w14:font="MS Gothic"/>
            </w14:checkbox>
          </w:sdtPr>
          <w:sdtContent>
            <w:permStart w:id="2050046278" w:edGrp="everyone" w:displacedByCustomXml="prev"/>
            <w:tc>
              <w:tcPr>
                <w:tcW w:w="709" w:type="dxa"/>
              </w:tcPr>
              <w:p w14:paraId="1609E568" w14:textId="77777777" w:rsidR="0069368D" w:rsidRPr="00D64D6E" w:rsidRDefault="0069368D" w:rsidP="0069368D">
                <w:pPr>
                  <w:pStyle w:val="StandardBlocksatz"/>
                </w:pPr>
                <w:r w:rsidRPr="00D64D6E">
                  <w:rPr>
                    <w:rFonts w:ascii="MS Gothic" w:eastAsia="MS Gothic" w:hAnsi="MS Gothic" w:hint="eastAsia"/>
                  </w:rPr>
                  <w:t>☐</w:t>
                </w:r>
              </w:p>
            </w:tc>
            <w:permEnd w:id="2050046278" w:displacedByCustomXml="next"/>
          </w:sdtContent>
        </w:sdt>
        <w:tc>
          <w:tcPr>
            <w:tcW w:w="8362" w:type="dxa"/>
          </w:tcPr>
          <w:p w14:paraId="14B283DA" w14:textId="77777777" w:rsidR="0069368D" w:rsidRDefault="0069368D" w:rsidP="0069368D">
            <w:pPr>
              <w:pStyle w:val="StandardBlocksatz"/>
            </w:pPr>
            <w:r w:rsidRPr="00D64D6E">
              <w:t>Einkommens- und Vermögensunterlagen der Eltern (z.B. letzte Steuererklärung)</w:t>
            </w:r>
          </w:p>
        </w:tc>
      </w:tr>
      <w:tr w:rsidR="0069368D" w14:paraId="3EE65BD0" w14:textId="77777777" w:rsidTr="003E6C2F">
        <w:permStart w:id="549276480" w:edGrp="everyone" w:displacedByCustomXml="next"/>
        <w:sdt>
          <w:sdtPr>
            <w:id w:val="-1680501849"/>
            <w14:checkbox>
              <w14:checked w14:val="0"/>
              <w14:checkedState w14:val="2612" w14:font="MS Gothic"/>
              <w14:uncheckedState w14:val="2610" w14:font="MS Gothic"/>
            </w14:checkbox>
          </w:sdtPr>
          <w:sdtContent>
            <w:tc>
              <w:tcPr>
                <w:tcW w:w="709" w:type="dxa"/>
              </w:tcPr>
              <w:p w14:paraId="7EAC36B2" w14:textId="22B2FD45" w:rsidR="0069368D" w:rsidRPr="00D64D6E" w:rsidRDefault="00723D32" w:rsidP="0069368D">
                <w:pPr>
                  <w:pStyle w:val="StandardBlocksatz"/>
                </w:pPr>
                <w:r>
                  <w:rPr>
                    <w:rFonts w:ascii="MS Gothic" w:eastAsia="MS Gothic" w:hAnsi="MS Gothic" w:hint="eastAsia"/>
                  </w:rPr>
                  <w:t>☐</w:t>
                </w:r>
              </w:p>
            </w:tc>
          </w:sdtContent>
        </w:sdt>
        <w:permEnd w:id="549276480" w:displacedByCustomXml="prev"/>
        <w:tc>
          <w:tcPr>
            <w:tcW w:w="8362" w:type="dxa"/>
          </w:tcPr>
          <w:p w14:paraId="2FBB48D8" w14:textId="5F6911C3" w:rsidR="0069368D" w:rsidRDefault="0069368D" w:rsidP="0069368D">
            <w:pPr>
              <w:pStyle w:val="StandardBlocksatz"/>
            </w:pPr>
            <w:r w:rsidRPr="00D64D6E">
              <w:t>Unterstützungsbestätigung SOD/ AOZ/ andere</w:t>
            </w:r>
            <w:r>
              <w:t>:</w:t>
            </w:r>
            <w:r w:rsidR="005A1F14">
              <w:t xml:space="preserve">         </w:t>
            </w:r>
            <w:r w:rsidR="00725423">
              <w:t xml:space="preserve"> </w:t>
            </w:r>
            <w:sdt>
              <w:sdtPr>
                <w:id w:val="1496148090"/>
                <w:placeholder>
                  <w:docPart w:val="DefaultPlaceholder_-1854013440"/>
                </w:placeholder>
                <w:showingPlcHdr/>
              </w:sdtPr>
              <w:sdtContent>
                <w:permStart w:id="312090662" w:edGrp="everyone"/>
                <w:r w:rsidR="00725423" w:rsidRPr="008A696C">
                  <w:rPr>
                    <w:rStyle w:val="Platzhaltertext"/>
                  </w:rPr>
                  <w:t>Klicken oder tippen Sie hier, um Text einzugeben.</w:t>
                </w:r>
                <w:permEnd w:id="312090662"/>
              </w:sdtContent>
            </w:sdt>
          </w:p>
        </w:tc>
      </w:tr>
      <w:tr w:rsidR="0069368D" w14:paraId="5B2508FA" w14:textId="77777777" w:rsidTr="003E6C2F">
        <w:sdt>
          <w:sdtPr>
            <w:id w:val="-1712653680"/>
            <w14:checkbox>
              <w14:checked w14:val="0"/>
              <w14:checkedState w14:val="2612" w14:font="MS Gothic"/>
              <w14:uncheckedState w14:val="2610" w14:font="MS Gothic"/>
            </w14:checkbox>
          </w:sdtPr>
          <w:sdtContent>
            <w:permStart w:id="2043699632" w:edGrp="everyone" w:displacedByCustomXml="prev"/>
            <w:tc>
              <w:tcPr>
                <w:tcW w:w="709" w:type="dxa"/>
              </w:tcPr>
              <w:p w14:paraId="265D1022" w14:textId="77777777" w:rsidR="0069368D" w:rsidRPr="00D64D6E" w:rsidRDefault="0069368D" w:rsidP="0069368D">
                <w:pPr>
                  <w:pStyle w:val="StandardBlocksatz"/>
                </w:pPr>
                <w:r w:rsidRPr="00D64D6E">
                  <w:rPr>
                    <w:rFonts w:ascii="MS Gothic" w:eastAsia="MS Gothic" w:hAnsi="MS Gothic" w:hint="eastAsia"/>
                  </w:rPr>
                  <w:t>☐</w:t>
                </w:r>
              </w:p>
            </w:tc>
            <w:permEnd w:id="2043699632" w:displacedByCustomXml="next"/>
          </w:sdtContent>
        </w:sdt>
        <w:tc>
          <w:tcPr>
            <w:tcW w:w="8362" w:type="dxa"/>
          </w:tcPr>
          <w:p w14:paraId="5B40AC76" w14:textId="417E0118" w:rsidR="0069368D" w:rsidRDefault="0069368D" w:rsidP="0069368D">
            <w:pPr>
              <w:pStyle w:val="StandardBlocksatz"/>
            </w:pPr>
            <w:r w:rsidRPr="00D64D6E">
              <w:t>weiteres Dokument</w:t>
            </w:r>
            <w:r>
              <w:t>:</w:t>
            </w:r>
            <w:r w:rsidR="00725423">
              <w:t xml:space="preserve"> </w:t>
            </w:r>
            <w:r w:rsidR="005A1F14">
              <w:t xml:space="preserve">               </w:t>
            </w:r>
            <w:sdt>
              <w:sdtPr>
                <w:id w:val="-1861415363"/>
                <w:placeholder>
                  <w:docPart w:val="DefaultPlaceholder_-1854013440"/>
                </w:placeholder>
                <w:showingPlcHdr/>
              </w:sdtPr>
              <w:sdtContent>
                <w:permStart w:id="320806129" w:edGrp="everyone"/>
                <w:r w:rsidR="00725423" w:rsidRPr="008A696C">
                  <w:rPr>
                    <w:rStyle w:val="Platzhaltertext"/>
                  </w:rPr>
                  <w:t>Klicken oder tippen Sie hier, um Text einzugeben.</w:t>
                </w:r>
                <w:permEnd w:id="320806129"/>
              </w:sdtContent>
            </w:sdt>
          </w:p>
        </w:tc>
      </w:tr>
      <w:tr w:rsidR="0069368D" w14:paraId="22C096B2" w14:textId="77777777" w:rsidTr="003E6C2F">
        <w:sdt>
          <w:sdtPr>
            <w:id w:val="1625190388"/>
            <w14:checkbox>
              <w14:checked w14:val="0"/>
              <w14:checkedState w14:val="2612" w14:font="MS Gothic"/>
              <w14:uncheckedState w14:val="2610" w14:font="MS Gothic"/>
            </w14:checkbox>
          </w:sdtPr>
          <w:sdtContent>
            <w:permStart w:id="1380073661" w:edGrp="everyone" w:displacedByCustomXml="prev"/>
            <w:tc>
              <w:tcPr>
                <w:tcW w:w="709" w:type="dxa"/>
              </w:tcPr>
              <w:p w14:paraId="36D63E0E" w14:textId="77777777" w:rsidR="0069368D" w:rsidRPr="00D64D6E" w:rsidRDefault="0069368D" w:rsidP="0069368D">
                <w:pPr>
                  <w:pStyle w:val="StandardBlocksatz"/>
                </w:pPr>
                <w:r w:rsidRPr="00D64D6E">
                  <w:rPr>
                    <w:rFonts w:ascii="MS Gothic" w:eastAsia="MS Gothic" w:hAnsi="MS Gothic" w:hint="eastAsia"/>
                  </w:rPr>
                  <w:t>☐</w:t>
                </w:r>
              </w:p>
            </w:tc>
            <w:permEnd w:id="1380073661" w:displacedByCustomXml="next"/>
          </w:sdtContent>
        </w:sdt>
        <w:tc>
          <w:tcPr>
            <w:tcW w:w="8362" w:type="dxa"/>
          </w:tcPr>
          <w:p w14:paraId="541773C1" w14:textId="50F490F4" w:rsidR="0069368D" w:rsidRPr="00D64D6E" w:rsidRDefault="0069368D" w:rsidP="0069368D">
            <w:pPr>
              <w:pStyle w:val="StandardBlocksatz"/>
            </w:pPr>
            <w:r w:rsidRPr="00D64D6E">
              <w:t>weiteres Dokument</w:t>
            </w:r>
            <w:r>
              <w:t>:</w:t>
            </w:r>
            <w:r w:rsidR="005A1F14">
              <w:t xml:space="preserve">               </w:t>
            </w:r>
            <w:r w:rsidR="00725423">
              <w:t xml:space="preserve"> </w:t>
            </w:r>
            <w:sdt>
              <w:sdtPr>
                <w:id w:val="588204290"/>
                <w:placeholder>
                  <w:docPart w:val="DefaultPlaceholder_-1854013440"/>
                </w:placeholder>
                <w:showingPlcHdr/>
              </w:sdtPr>
              <w:sdtContent>
                <w:permStart w:id="707268846" w:edGrp="everyone"/>
                <w:r w:rsidR="00725423" w:rsidRPr="008A696C">
                  <w:rPr>
                    <w:rStyle w:val="Platzhaltertext"/>
                  </w:rPr>
                  <w:t>Klicken oder tippen Sie hier, um Text einzugeben.</w:t>
                </w:r>
                <w:permEnd w:id="707268846"/>
              </w:sdtContent>
            </w:sdt>
          </w:p>
        </w:tc>
      </w:tr>
    </w:tbl>
    <w:p w14:paraId="5161ED80" w14:textId="77777777" w:rsidR="0069368D" w:rsidRDefault="0069368D" w:rsidP="0069368D"/>
    <w:p w14:paraId="34E1223D" w14:textId="77777777" w:rsidR="0069368D" w:rsidRDefault="0069368D" w:rsidP="0069368D">
      <w:r>
        <w:t>Damit wir Ihr Gesuch bearbeiten können, müssen Sie es rechtzeitig entweder online oder per Post einreichen. Die Fristen finden Sie unter Punkt 1.).</w:t>
      </w:r>
    </w:p>
    <w:p w14:paraId="4E6AEBDF" w14:textId="77777777" w:rsidR="0069368D" w:rsidRPr="001814EC" w:rsidRDefault="0069368D" w:rsidP="0069368D">
      <w:pPr>
        <w:pStyle w:val="berschrift2"/>
        <w:rPr>
          <w:rStyle w:val="Fett"/>
        </w:rPr>
      </w:pPr>
      <w:r w:rsidRPr="001814EC">
        <w:rPr>
          <w:rStyle w:val="Fett"/>
        </w:rPr>
        <w:t>Postadresse</w:t>
      </w:r>
    </w:p>
    <w:p w14:paraId="76E79CBB" w14:textId="77777777" w:rsidR="0069368D" w:rsidRDefault="0069368D" w:rsidP="0069368D">
      <w:r>
        <w:t>Sozialdepartement der Stadt Zürich</w:t>
      </w:r>
    </w:p>
    <w:p w14:paraId="2E74A028" w14:textId="77777777" w:rsidR="0069368D" w:rsidRDefault="0069368D" w:rsidP="0069368D">
      <w:r>
        <w:t>Kontraktmanagement</w:t>
      </w:r>
    </w:p>
    <w:p w14:paraId="4B30D980" w14:textId="77777777" w:rsidR="0069368D" w:rsidRDefault="0069368D" w:rsidP="0069368D">
      <w:r>
        <w:t>Postfach</w:t>
      </w:r>
    </w:p>
    <w:p w14:paraId="2C14DB78" w14:textId="77777777" w:rsidR="0069368D" w:rsidRDefault="0069368D" w:rsidP="0069368D">
      <w:r>
        <w:t>8036 Zürich</w:t>
      </w:r>
    </w:p>
    <w:p w14:paraId="37344783" w14:textId="77777777" w:rsidR="0069368D" w:rsidRDefault="0069368D" w:rsidP="0069368D">
      <w:r>
        <w:t>Telefon: +41 44 412 66 20</w:t>
      </w:r>
    </w:p>
    <w:p w14:paraId="6BA839EA" w14:textId="77777777" w:rsidR="0069368D" w:rsidRDefault="0069368D" w:rsidP="0069368D"/>
    <w:p w14:paraId="2FC2B13B" w14:textId="77777777" w:rsidR="0069368D" w:rsidRDefault="0069368D" w:rsidP="0069368D">
      <w:pPr>
        <w:rPr>
          <w:rStyle w:val="Fett"/>
        </w:rPr>
      </w:pPr>
      <w:r w:rsidRPr="001814EC">
        <w:rPr>
          <w:rStyle w:val="Fett"/>
        </w:rPr>
        <w:t>Sie können das Gesuch nicht per E-Mail einreichen.</w:t>
      </w:r>
    </w:p>
    <w:p w14:paraId="5B15FB93" w14:textId="77777777" w:rsidR="0069368D" w:rsidRDefault="0069368D" w:rsidP="0069368D">
      <w:pPr>
        <w:pStyle w:val="berschrift2"/>
        <w:rPr>
          <w:rStyle w:val="Fett"/>
        </w:rPr>
      </w:pPr>
      <w:r>
        <w:rPr>
          <w:rStyle w:val="Fett"/>
        </w:rPr>
        <w:t>Unterschrift</w:t>
      </w:r>
    </w:p>
    <w:p w14:paraId="756119C1" w14:textId="77777777" w:rsidR="0069368D" w:rsidRPr="001814EC" w:rsidRDefault="0069368D" w:rsidP="0069368D">
      <w:pPr>
        <w:rPr>
          <w:rStyle w:val="Fett"/>
        </w:rPr>
      </w:pPr>
    </w:p>
    <w:tbl>
      <w:tblPr>
        <w:tblStyle w:val="STZTabelle"/>
        <w:tblW w:w="0" w:type="auto"/>
        <w:tblLook w:val="0600" w:firstRow="0" w:lastRow="0" w:firstColumn="0" w:lastColumn="0" w:noHBand="1" w:noVBand="1"/>
      </w:tblPr>
      <w:tblGrid>
        <w:gridCol w:w="4535"/>
        <w:gridCol w:w="4536"/>
      </w:tblGrid>
      <w:tr w:rsidR="0069368D" w14:paraId="63BBA66E" w14:textId="77777777" w:rsidTr="003E6C2F">
        <w:trPr>
          <w:trHeight w:val="1460"/>
        </w:trPr>
        <w:tc>
          <w:tcPr>
            <w:tcW w:w="4535" w:type="dxa"/>
          </w:tcPr>
          <w:p w14:paraId="770CEBBD" w14:textId="77777777" w:rsidR="0069368D" w:rsidRPr="005A1F14" w:rsidRDefault="0069368D" w:rsidP="003E6C2F">
            <w:pPr>
              <w:rPr>
                <w:b/>
                <w:bCs/>
              </w:rPr>
            </w:pPr>
            <w:r w:rsidRPr="005A1F14">
              <w:rPr>
                <w:b/>
                <w:bCs/>
              </w:rPr>
              <w:t>Ort/Datum</w:t>
            </w:r>
          </w:p>
          <w:sdt>
            <w:sdtPr>
              <w:id w:val="-2070876728"/>
              <w:placeholder>
                <w:docPart w:val="DefaultPlaceholder_-1854013440"/>
              </w:placeholder>
              <w:showingPlcHdr/>
            </w:sdtPr>
            <w:sdtContent>
              <w:permStart w:id="1638426126" w:edGrp="everyone" w:displacedByCustomXml="prev"/>
              <w:p w14:paraId="2925FBC6" w14:textId="441CF3FC" w:rsidR="00725423" w:rsidRDefault="00725423" w:rsidP="003E6C2F">
                <w:r w:rsidRPr="008A696C">
                  <w:rPr>
                    <w:rStyle w:val="Platzhaltertext"/>
                  </w:rPr>
                  <w:t>Klicken oder tippen Sie hier, um Text einzugeben.</w:t>
                </w:r>
              </w:p>
              <w:permEnd w:id="1638426126" w:displacedByCustomXml="next"/>
            </w:sdtContent>
          </w:sdt>
        </w:tc>
        <w:tc>
          <w:tcPr>
            <w:tcW w:w="4536" w:type="dxa"/>
          </w:tcPr>
          <w:p w14:paraId="740B2C03" w14:textId="77777777" w:rsidR="0069368D" w:rsidRPr="005A1F14" w:rsidRDefault="0069368D" w:rsidP="003E6C2F">
            <w:pPr>
              <w:rPr>
                <w:b/>
                <w:bCs/>
              </w:rPr>
            </w:pPr>
            <w:r w:rsidRPr="005A1F14">
              <w:rPr>
                <w:b/>
                <w:bCs/>
              </w:rPr>
              <w:t>Unterschrift</w:t>
            </w:r>
          </w:p>
          <w:p w14:paraId="31389BBE" w14:textId="5CDB5BDA" w:rsidR="00725423" w:rsidRDefault="00725423" w:rsidP="003E6C2F"/>
        </w:tc>
      </w:tr>
    </w:tbl>
    <w:p w14:paraId="30ECC512" w14:textId="77777777" w:rsidR="0069368D" w:rsidRDefault="0069368D" w:rsidP="0069368D"/>
    <w:p w14:paraId="065107BA" w14:textId="127A09D6" w:rsidR="0069368D" w:rsidRPr="00090F26" w:rsidRDefault="0069368D" w:rsidP="0069368D">
      <w:pPr>
        <w:rPr>
          <w:rStyle w:val="Fett"/>
        </w:rPr>
      </w:pPr>
      <w:r w:rsidRPr="00090F26">
        <w:rPr>
          <w:rStyle w:val="Fett"/>
        </w:rPr>
        <w:t>Wenn Sie den Antrag per Post einreichen, gilt das Datum des Poststempels</w:t>
      </w:r>
      <w:r w:rsidR="00090F26">
        <w:rPr>
          <w:rStyle w:val="Fett"/>
        </w:rPr>
        <w:t>.</w:t>
      </w:r>
    </w:p>
    <w:sectPr w:rsidR="0069368D" w:rsidRPr="00090F26" w:rsidSect="00090F26">
      <w:headerReference w:type="default" r:id="rId11"/>
      <w:footerReference w:type="default" r:id="rId12"/>
      <w:type w:val="continuous"/>
      <w:pgSz w:w="11906" w:h="16838" w:code="9"/>
      <w:pgMar w:top="1871" w:right="1134" w:bottom="1276" w:left="1701" w:header="510" w:footer="510"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15D68" w14:textId="77777777" w:rsidR="00CF2465" w:rsidRDefault="00CF2465" w:rsidP="005D24AA">
      <w:r>
        <w:separator/>
      </w:r>
    </w:p>
  </w:endnote>
  <w:endnote w:type="continuationSeparator" w:id="0">
    <w:p w14:paraId="44620DE0" w14:textId="77777777" w:rsidR="00CF2465" w:rsidRDefault="00CF2465" w:rsidP="005D2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4B84" w14:textId="77777777" w:rsidR="00750188" w:rsidRPr="00384E7D" w:rsidRDefault="00384E7D" w:rsidP="00384E7D">
    <w:pPr>
      <w:pStyle w:val="Fuzeil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093F3" w14:textId="77777777" w:rsidR="00CF2465" w:rsidRDefault="00CF2465" w:rsidP="005D24AA"/>
    <w:p w14:paraId="0FB8C0D9" w14:textId="77777777" w:rsidR="00CF2465" w:rsidRDefault="00CF2465" w:rsidP="005D24AA"/>
  </w:footnote>
  <w:footnote w:type="continuationSeparator" w:id="0">
    <w:p w14:paraId="3150E198" w14:textId="77777777" w:rsidR="00CF2465" w:rsidRDefault="00CF2465" w:rsidP="005D2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5EB3" w14:textId="77777777" w:rsidR="00210D66" w:rsidRDefault="00210D66">
    <w:pPr>
      <w:pStyle w:val="Kopfzeile"/>
    </w:pPr>
    <w:r>
      <w:rPr>
        <w:noProof/>
      </w:rPr>
      <w:drawing>
        <wp:anchor distT="0" distB="0" distL="114300" distR="114300" simplePos="0" relativeHeight="251658240" behindDoc="0" locked="1" layoutInCell="1" allowOverlap="1" wp14:anchorId="4A2213EE" wp14:editId="744F507E">
          <wp:simplePos x="0" y="0"/>
          <wp:positionH relativeFrom="column">
            <wp:posOffset>-594360</wp:posOffset>
          </wp:positionH>
          <wp:positionV relativeFrom="page">
            <wp:posOffset>343535</wp:posOffset>
          </wp:positionV>
          <wp:extent cx="2832735" cy="502285"/>
          <wp:effectExtent l="0" t="0" r="0" b="0"/>
          <wp:wrapNone/>
          <wp:docPr id="495866024" name="logo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14269" name="logo_title"/>
                  <pic:cNvPicPr/>
                </pic:nvPicPr>
                <pic:blipFill>
                  <a:blip r:embed="rId1">
                    <a:extLst>
                      <a:ext uri="{28A0092B-C50C-407E-A947-70E740481C1C}">
                        <a14:useLocalDpi xmlns:a14="http://schemas.microsoft.com/office/drawing/2010/main" val="0"/>
                      </a:ext>
                    </a:extLst>
                  </a:blip>
                  <a:stretch>
                    <a:fillRect/>
                  </a:stretch>
                </pic:blipFill>
                <pic:spPr>
                  <a:xfrm>
                    <a:off x="0" y="0"/>
                    <a:ext cx="2832735" cy="5022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F097F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E6FF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B4CC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DC08E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F03B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D2D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7CF9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5AA5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A55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5ABE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4B1FF7"/>
    <w:multiLevelType w:val="multilevel"/>
    <w:tmpl w:val="24F0686C"/>
    <w:styleLink w:val="STZAufz"/>
    <w:lvl w:ilvl="0">
      <w:start w:val="1"/>
      <w:numFmt w:val="bullet"/>
      <w:pStyle w:val="Aufzhlungszeichen"/>
      <w:lvlText w:val="–"/>
      <w:lvlJc w:val="left"/>
      <w:pPr>
        <w:ind w:left="170" w:hanging="170"/>
      </w:pPr>
      <w:rPr>
        <w:rFonts w:ascii="Arial" w:hAnsi="Arial" w:hint="default"/>
      </w:rPr>
    </w:lvl>
    <w:lvl w:ilvl="1">
      <w:start w:val="1"/>
      <w:numFmt w:val="bullet"/>
      <w:pStyle w:val="Aufzhlungszeichen2"/>
      <w:lvlText w:val="–"/>
      <w:lvlJc w:val="left"/>
      <w:pPr>
        <w:ind w:left="340" w:hanging="170"/>
      </w:pPr>
      <w:rPr>
        <w:rFonts w:ascii="Arial" w:hAnsi="Arial" w:hint="default"/>
      </w:rPr>
    </w:lvl>
    <w:lvl w:ilvl="2">
      <w:start w:val="1"/>
      <w:numFmt w:val="bullet"/>
      <w:pStyle w:val="Aufzhlungszeichen3"/>
      <w:lvlText w:val="–"/>
      <w:lvlJc w:val="left"/>
      <w:pPr>
        <w:ind w:left="510" w:hanging="170"/>
      </w:pPr>
      <w:rPr>
        <w:rFonts w:ascii="Arial" w:hAnsi="Arial"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none"/>
      <w:lvlText w:val=""/>
      <w:lvlJc w:val="left"/>
      <w:pPr>
        <w:ind w:left="1190" w:hanging="170"/>
      </w:pPr>
      <w:rPr>
        <w:rFonts w:hint="default"/>
      </w:rPr>
    </w:lvl>
    <w:lvl w:ilvl="7">
      <w:start w:val="1"/>
      <w:numFmt w:val="none"/>
      <w:lvlText w:val=""/>
      <w:lvlJc w:val="left"/>
      <w:pPr>
        <w:ind w:left="1360" w:hanging="170"/>
      </w:pPr>
      <w:rPr>
        <w:rFonts w:hint="default"/>
      </w:rPr>
    </w:lvl>
    <w:lvl w:ilvl="8">
      <w:start w:val="1"/>
      <w:numFmt w:val="none"/>
      <w:lvlText w:val=""/>
      <w:lvlJc w:val="left"/>
      <w:pPr>
        <w:ind w:left="1530" w:hanging="170"/>
      </w:pPr>
      <w:rPr>
        <w:rFonts w:hint="default"/>
      </w:rPr>
    </w:lvl>
  </w:abstractNum>
  <w:abstractNum w:abstractNumId="11" w15:restartNumberingAfterBreak="0">
    <w:nsid w:val="47432623"/>
    <w:multiLevelType w:val="multilevel"/>
    <w:tmpl w:val="86528DEE"/>
    <w:styleLink w:val="STZListe123Ueberschriften"/>
    <w:lvl w:ilvl="0">
      <w:start w:val="1"/>
      <w:numFmt w:val="decimal"/>
      <w:pStyle w:val="berschrift1"/>
      <w:lvlText w:val="%1"/>
      <w:lvlJc w:val="left"/>
      <w:pPr>
        <w:ind w:left="1049" w:hanging="1049"/>
      </w:pPr>
      <w:rPr>
        <w:rFonts w:hint="default"/>
      </w:rPr>
    </w:lvl>
    <w:lvl w:ilvl="1">
      <w:start w:val="1"/>
      <w:numFmt w:val="decimal"/>
      <w:pStyle w:val="berschrift2"/>
      <w:lvlText w:val="%1.%2"/>
      <w:lvlJc w:val="left"/>
      <w:pPr>
        <w:ind w:left="1049" w:hanging="1049"/>
      </w:pPr>
      <w:rPr>
        <w:rFonts w:hint="default"/>
      </w:rPr>
    </w:lvl>
    <w:lvl w:ilvl="2">
      <w:start w:val="1"/>
      <w:numFmt w:val="decimal"/>
      <w:pStyle w:val="berschrift3"/>
      <w:lvlText w:val="%1.%2.%3"/>
      <w:lvlJc w:val="left"/>
      <w:pPr>
        <w:ind w:left="1049" w:hanging="1049"/>
      </w:pPr>
      <w:rPr>
        <w:rFonts w:hint="default"/>
      </w:rPr>
    </w:lvl>
    <w:lvl w:ilvl="3">
      <w:start w:val="1"/>
      <w:numFmt w:val="decimal"/>
      <w:pStyle w:val="berschrift4"/>
      <w:lvlText w:val="%1.%2.%3.%4"/>
      <w:lvlJc w:val="left"/>
      <w:pPr>
        <w:ind w:left="1049" w:hanging="1049"/>
      </w:pPr>
      <w:rPr>
        <w:rFonts w:hint="default"/>
      </w:rPr>
    </w:lvl>
    <w:lvl w:ilvl="4">
      <w:start w:val="1"/>
      <w:numFmt w:val="none"/>
      <w:lvlText w:val=""/>
      <w:lvlJc w:val="left"/>
      <w:pPr>
        <w:ind w:left="1049" w:hanging="1049"/>
      </w:pPr>
      <w:rPr>
        <w:rFonts w:hint="default"/>
      </w:rPr>
    </w:lvl>
    <w:lvl w:ilvl="5">
      <w:start w:val="1"/>
      <w:numFmt w:val="none"/>
      <w:lvlText w:val=""/>
      <w:lvlJc w:val="left"/>
      <w:pPr>
        <w:ind w:left="1049" w:hanging="1049"/>
      </w:pPr>
      <w:rPr>
        <w:rFonts w:hint="default"/>
      </w:rPr>
    </w:lvl>
    <w:lvl w:ilvl="6">
      <w:start w:val="1"/>
      <w:numFmt w:val="none"/>
      <w:lvlText w:val=""/>
      <w:lvlJc w:val="left"/>
      <w:pPr>
        <w:ind w:left="1049" w:hanging="1049"/>
      </w:pPr>
      <w:rPr>
        <w:rFonts w:hint="default"/>
      </w:rPr>
    </w:lvl>
    <w:lvl w:ilvl="7">
      <w:start w:val="1"/>
      <w:numFmt w:val="none"/>
      <w:lvlText w:val=""/>
      <w:lvlJc w:val="left"/>
      <w:pPr>
        <w:ind w:left="1049" w:hanging="1049"/>
      </w:pPr>
      <w:rPr>
        <w:rFonts w:hint="default"/>
      </w:rPr>
    </w:lvl>
    <w:lvl w:ilvl="8">
      <w:start w:val="1"/>
      <w:numFmt w:val="none"/>
      <w:lvlText w:val=""/>
      <w:lvlJc w:val="left"/>
      <w:pPr>
        <w:ind w:left="1049" w:hanging="1049"/>
      </w:pPr>
      <w:rPr>
        <w:rFonts w:hint="default"/>
      </w:rPr>
    </w:lvl>
  </w:abstractNum>
  <w:abstractNum w:abstractNumId="12" w15:restartNumberingAfterBreak="0">
    <w:nsid w:val="49CA0DBC"/>
    <w:multiLevelType w:val="multilevel"/>
    <w:tmpl w:val="6AB059A2"/>
    <w:styleLink w:val="STZListe123"/>
    <w:lvl w:ilvl="0">
      <w:start w:val="1"/>
      <w:numFmt w:val="decimal"/>
      <w:pStyle w:val="Liste"/>
      <w:lvlText w:val="%1."/>
      <w:lvlJc w:val="left"/>
      <w:pPr>
        <w:ind w:left="510" w:hanging="510"/>
      </w:pPr>
      <w:rPr>
        <w:rFonts w:hint="default"/>
      </w:rPr>
    </w:lvl>
    <w:lvl w:ilvl="1">
      <w:start w:val="1"/>
      <w:numFmt w:val="decimal"/>
      <w:pStyle w:val="Liste2"/>
      <w:lvlText w:val="%1.%2."/>
      <w:lvlJc w:val="left"/>
      <w:pPr>
        <w:ind w:left="510" w:hanging="510"/>
      </w:pPr>
      <w:rPr>
        <w:rFonts w:hint="default"/>
      </w:rPr>
    </w:lvl>
    <w:lvl w:ilvl="2">
      <w:start w:val="1"/>
      <w:numFmt w:val="none"/>
      <w:lvlText w:val=""/>
      <w:lvlJc w:val="left"/>
      <w:pPr>
        <w:ind w:left="510" w:hanging="510"/>
      </w:pPr>
      <w:rPr>
        <w:rFonts w:hint="default"/>
      </w:rPr>
    </w:lvl>
    <w:lvl w:ilvl="3">
      <w:start w:val="1"/>
      <w:numFmt w:val="none"/>
      <w:lvlText w:val=""/>
      <w:lvlJc w:val="left"/>
      <w:pPr>
        <w:ind w:left="510" w:hanging="510"/>
      </w:pPr>
      <w:rPr>
        <w:rFonts w:hint="default"/>
      </w:rPr>
    </w:lvl>
    <w:lvl w:ilvl="4">
      <w:start w:val="1"/>
      <w:numFmt w:val="none"/>
      <w:lvlText w:val=""/>
      <w:lvlJc w:val="left"/>
      <w:pPr>
        <w:ind w:left="510" w:hanging="510"/>
      </w:pPr>
      <w:rPr>
        <w:rFonts w:hint="default"/>
      </w:rPr>
    </w:lvl>
    <w:lvl w:ilvl="5">
      <w:start w:val="1"/>
      <w:numFmt w:val="none"/>
      <w:lvlText w:val=""/>
      <w:lvlJc w:val="left"/>
      <w:pPr>
        <w:ind w:left="510" w:hanging="510"/>
      </w:pPr>
      <w:rPr>
        <w:rFonts w:hint="default"/>
      </w:rPr>
    </w:lvl>
    <w:lvl w:ilvl="6">
      <w:start w:val="1"/>
      <w:numFmt w:val="none"/>
      <w:lvlText w:val=""/>
      <w:lvlJc w:val="left"/>
      <w:pPr>
        <w:ind w:left="510" w:hanging="510"/>
      </w:pPr>
      <w:rPr>
        <w:rFonts w:hint="default"/>
      </w:rPr>
    </w:lvl>
    <w:lvl w:ilvl="7">
      <w:start w:val="1"/>
      <w:numFmt w:val="none"/>
      <w:lvlText w:val=""/>
      <w:lvlJc w:val="left"/>
      <w:pPr>
        <w:ind w:left="510" w:hanging="510"/>
      </w:pPr>
      <w:rPr>
        <w:rFonts w:hint="default"/>
      </w:rPr>
    </w:lvl>
    <w:lvl w:ilvl="8">
      <w:start w:val="1"/>
      <w:numFmt w:val="none"/>
      <w:lvlText w:val=""/>
      <w:lvlJc w:val="left"/>
      <w:pPr>
        <w:ind w:left="510" w:hanging="510"/>
      </w:pPr>
      <w:rPr>
        <w:rFonts w:hint="default"/>
      </w:rPr>
    </w:lvl>
  </w:abstractNum>
  <w:abstractNum w:abstractNumId="13" w15:restartNumberingAfterBreak="0">
    <w:nsid w:val="58241A66"/>
    <w:multiLevelType w:val="hybridMultilevel"/>
    <w:tmpl w:val="876CD118"/>
    <w:lvl w:ilvl="0" w:tplc="CAF6C97E">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52446078">
    <w:abstractNumId w:val="11"/>
  </w:num>
  <w:num w:numId="2" w16cid:durableId="404765848">
    <w:abstractNumId w:val="9"/>
  </w:num>
  <w:num w:numId="3" w16cid:durableId="560024491">
    <w:abstractNumId w:val="7"/>
  </w:num>
  <w:num w:numId="4" w16cid:durableId="374308277">
    <w:abstractNumId w:val="6"/>
  </w:num>
  <w:num w:numId="5" w16cid:durableId="451172595">
    <w:abstractNumId w:val="5"/>
  </w:num>
  <w:num w:numId="6" w16cid:durableId="1587376528">
    <w:abstractNumId w:val="4"/>
  </w:num>
  <w:num w:numId="7" w16cid:durableId="441000085">
    <w:abstractNumId w:val="8"/>
  </w:num>
  <w:num w:numId="8" w16cid:durableId="2004621791">
    <w:abstractNumId w:val="3"/>
  </w:num>
  <w:num w:numId="9" w16cid:durableId="2032416092">
    <w:abstractNumId w:val="2"/>
  </w:num>
  <w:num w:numId="10" w16cid:durableId="362898653">
    <w:abstractNumId w:val="1"/>
  </w:num>
  <w:num w:numId="11" w16cid:durableId="683361418">
    <w:abstractNumId w:val="0"/>
  </w:num>
  <w:num w:numId="12" w16cid:durableId="725882390">
    <w:abstractNumId w:val="12"/>
  </w:num>
  <w:num w:numId="13" w16cid:durableId="1139374542">
    <w:abstractNumId w:val="10"/>
  </w:num>
  <w:num w:numId="14" w16cid:durableId="8257062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tLyX1iV1UETH+u+FqHIoFBJa6RCdTGsDWBQ5rpPOdMv9Uah1ykFOt9Rzm1N/sjH/dtlG0epgUikVdzKg/LB99w==" w:salt="DPA3NyUXPpZF3raLiJNUxg=="/>
  <w:defaultTabStop w:val="709"/>
  <w:autoHyphenation/>
  <w:consecutiveHyphenLimit w:val="3"/>
  <w:hyphenationZone w:val="425"/>
  <w:drawingGridHorizontalSpacing w:val="5330"/>
  <w:drawingGridVerticalSpacing w:val="2869"/>
  <w:doNotUseMarginsForDrawingGridOrigin/>
  <w:drawingGridHorizontalOrigin w:val="624"/>
  <w:drawingGridVerticalOrigin w:val="187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8D"/>
    <w:rsid w:val="00001676"/>
    <w:rsid w:val="00002187"/>
    <w:rsid w:val="00003A3B"/>
    <w:rsid w:val="0002027C"/>
    <w:rsid w:val="000231C3"/>
    <w:rsid w:val="00030F2B"/>
    <w:rsid w:val="000330CB"/>
    <w:rsid w:val="00051CC6"/>
    <w:rsid w:val="0005441D"/>
    <w:rsid w:val="00066829"/>
    <w:rsid w:val="00071C34"/>
    <w:rsid w:val="00090806"/>
    <w:rsid w:val="00090F26"/>
    <w:rsid w:val="000917DD"/>
    <w:rsid w:val="000B1631"/>
    <w:rsid w:val="000B1CB3"/>
    <w:rsid w:val="000B1F5D"/>
    <w:rsid w:val="000B4A15"/>
    <w:rsid w:val="000B55B2"/>
    <w:rsid w:val="000C57B6"/>
    <w:rsid w:val="000D4A45"/>
    <w:rsid w:val="000E624D"/>
    <w:rsid w:val="000F0D3B"/>
    <w:rsid w:val="000F11AE"/>
    <w:rsid w:val="00101D61"/>
    <w:rsid w:val="0010382E"/>
    <w:rsid w:val="00105582"/>
    <w:rsid w:val="00107C82"/>
    <w:rsid w:val="00110B5E"/>
    <w:rsid w:val="001160C2"/>
    <w:rsid w:val="001218CF"/>
    <w:rsid w:val="00126373"/>
    <w:rsid w:val="00127690"/>
    <w:rsid w:val="00136187"/>
    <w:rsid w:val="001426FA"/>
    <w:rsid w:val="001528CB"/>
    <w:rsid w:val="00187C5B"/>
    <w:rsid w:val="00193088"/>
    <w:rsid w:val="001A3C94"/>
    <w:rsid w:val="001A76FD"/>
    <w:rsid w:val="001B0B8C"/>
    <w:rsid w:val="001C5213"/>
    <w:rsid w:val="001D6C20"/>
    <w:rsid w:val="001E5C5A"/>
    <w:rsid w:val="001F1A33"/>
    <w:rsid w:val="001F2CF9"/>
    <w:rsid w:val="002048E3"/>
    <w:rsid w:val="00210D66"/>
    <w:rsid w:val="002161D1"/>
    <w:rsid w:val="0022121E"/>
    <w:rsid w:val="002429C7"/>
    <w:rsid w:val="00244BCE"/>
    <w:rsid w:val="002524BB"/>
    <w:rsid w:val="00253AED"/>
    <w:rsid w:val="00260C49"/>
    <w:rsid w:val="002637C2"/>
    <w:rsid w:val="0027183F"/>
    <w:rsid w:val="002737F0"/>
    <w:rsid w:val="00281A22"/>
    <w:rsid w:val="00282CC2"/>
    <w:rsid w:val="00294AC3"/>
    <w:rsid w:val="002979D7"/>
    <w:rsid w:val="002A0BFB"/>
    <w:rsid w:val="002B6A10"/>
    <w:rsid w:val="002B7C32"/>
    <w:rsid w:val="002D128B"/>
    <w:rsid w:val="002D6AD8"/>
    <w:rsid w:val="002D7989"/>
    <w:rsid w:val="002E3413"/>
    <w:rsid w:val="002E5B63"/>
    <w:rsid w:val="002F57E4"/>
    <w:rsid w:val="003037E0"/>
    <w:rsid w:val="00316A98"/>
    <w:rsid w:val="00316D37"/>
    <w:rsid w:val="00327765"/>
    <w:rsid w:val="00335DF1"/>
    <w:rsid w:val="0034151F"/>
    <w:rsid w:val="003419F1"/>
    <w:rsid w:val="0035252B"/>
    <w:rsid w:val="00352E0E"/>
    <w:rsid w:val="00360C46"/>
    <w:rsid w:val="00367CC3"/>
    <w:rsid w:val="00371D2D"/>
    <w:rsid w:val="00380807"/>
    <w:rsid w:val="0038432B"/>
    <w:rsid w:val="00384E40"/>
    <w:rsid w:val="00384E7D"/>
    <w:rsid w:val="00386465"/>
    <w:rsid w:val="00391AC3"/>
    <w:rsid w:val="003931A7"/>
    <w:rsid w:val="003948B6"/>
    <w:rsid w:val="003B6FF7"/>
    <w:rsid w:val="003B7112"/>
    <w:rsid w:val="003C203A"/>
    <w:rsid w:val="003C24A5"/>
    <w:rsid w:val="003C3D60"/>
    <w:rsid w:val="003C515A"/>
    <w:rsid w:val="003D2D85"/>
    <w:rsid w:val="003D719E"/>
    <w:rsid w:val="003F01DE"/>
    <w:rsid w:val="003F0371"/>
    <w:rsid w:val="003F0C5A"/>
    <w:rsid w:val="00402E8F"/>
    <w:rsid w:val="004069FE"/>
    <w:rsid w:val="00407398"/>
    <w:rsid w:val="0041042A"/>
    <w:rsid w:val="00411CD2"/>
    <w:rsid w:val="00417803"/>
    <w:rsid w:val="004305EC"/>
    <w:rsid w:val="004322EA"/>
    <w:rsid w:val="004329EE"/>
    <w:rsid w:val="00444815"/>
    <w:rsid w:val="004508F6"/>
    <w:rsid w:val="00450AB3"/>
    <w:rsid w:val="004624B3"/>
    <w:rsid w:val="00466012"/>
    <w:rsid w:val="00483A17"/>
    <w:rsid w:val="00484537"/>
    <w:rsid w:val="004865AA"/>
    <w:rsid w:val="004905A9"/>
    <w:rsid w:val="004A09F3"/>
    <w:rsid w:val="004A75B1"/>
    <w:rsid w:val="004B421F"/>
    <w:rsid w:val="004C0D57"/>
    <w:rsid w:val="004C0D9D"/>
    <w:rsid w:val="004D04C5"/>
    <w:rsid w:val="004D1149"/>
    <w:rsid w:val="004D36F5"/>
    <w:rsid w:val="004E4E4D"/>
    <w:rsid w:val="004F07A6"/>
    <w:rsid w:val="0050375C"/>
    <w:rsid w:val="005066C5"/>
    <w:rsid w:val="00507E3D"/>
    <w:rsid w:val="0051043C"/>
    <w:rsid w:val="00510A61"/>
    <w:rsid w:val="00511255"/>
    <w:rsid w:val="00511509"/>
    <w:rsid w:val="00514CBC"/>
    <w:rsid w:val="005237E9"/>
    <w:rsid w:val="00523DA2"/>
    <w:rsid w:val="005579D0"/>
    <w:rsid w:val="005641D4"/>
    <w:rsid w:val="005659C8"/>
    <w:rsid w:val="00570A05"/>
    <w:rsid w:val="00570DF7"/>
    <w:rsid w:val="00576381"/>
    <w:rsid w:val="00576548"/>
    <w:rsid w:val="0059131E"/>
    <w:rsid w:val="005A1F14"/>
    <w:rsid w:val="005B108B"/>
    <w:rsid w:val="005B14C1"/>
    <w:rsid w:val="005B3845"/>
    <w:rsid w:val="005C036C"/>
    <w:rsid w:val="005C374C"/>
    <w:rsid w:val="005C4945"/>
    <w:rsid w:val="005D24AA"/>
    <w:rsid w:val="005E349E"/>
    <w:rsid w:val="005E3F12"/>
    <w:rsid w:val="005F2E9C"/>
    <w:rsid w:val="00603EC9"/>
    <w:rsid w:val="006040DD"/>
    <w:rsid w:val="00611B51"/>
    <w:rsid w:val="00616B3B"/>
    <w:rsid w:val="006206A8"/>
    <w:rsid w:val="00626F41"/>
    <w:rsid w:val="00631D87"/>
    <w:rsid w:val="006513EA"/>
    <w:rsid w:val="0065668B"/>
    <w:rsid w:val="00665167"/>
    <w:rsid w:val="00672A13"/>
    <w:rsid w:val="006803A2"/>
    <w:rsid w:val="00680C31"/>
    <w:rsid w:val="00687DCF"/>
    <w:rsid w:val="00691C39"/>
    <w:rsid w:val="0069368D"/>
    <w:rsid w:val="006A0427"/>
    <w:rsid w:val="006D30DF"/>
    <w:rsid w:val="006D38C5"/>
    <w:rsid w:val="006D4774"/>
    <w:rsid w:val="006D6FFB"/>
    <w:rsid w:val="006F10BE"/>
    <w:rsid w:val="00701CF6"/>
    <w:rsid w:val="00703347"/>
    <w:rsid w:val="0070350A"/>
    <w:rsid w:val="00715E67"/>
    <w:rsid w:val="00723D32"/>
    <w:rsid w:val="00725423"/>
    <w:rsid w:val="0073719C"/>
    <w:rsid w:val="00750188"/>
    <w:rsid w:val="00750ABA"/>
    <w:rsid w:val="007513D3"/>
    <w:rsid w:val="007568B5"/>
    <w:rsid w:val="00756DC3"/>
    <w:rsid w:val="00766C35"/>
    <w:rsid w:val="007712AC"/>
    <w:rsid w:val="0077194E"/>
    <w:rsid w:val="0078062D"/>
    <w:rsid w:val="007A05D0"/>
    <w:rsid w:val="007A0A79"/>
    <w:rsid w:val="007A35DC"/>
    <w:rsid w:val="007A3DFE"/>
    <w:rsid w:val="007A7BDF"/>
    <w:rsid w:val="007B13F5"/>
    <w:rsid w:val="007B27F8"/>
    <w:rsid w:val="007C3AE8"/>
    <w:rsid w:val="007C4C29"/>
    <w:rsid w:val="007D1792"/>
    <w:rsid w:val="007D3E46"/>
    <w:rsid w:val="007E21C5"/>
    <w:rsid w:val="007E520C"/>
    <w:rsid w:val="007F3FB6"/>
    <w:rsid w:val="007F6E4C"/>
    <w:rsid w:val="00802412"/>
    <w:rsid w:val="00805A9B"/>
    <w:rsid w:val="008234B6"/>
    <w:rsid w:val="00826132"/>
    <w:rsid w:val="00841372"/>
    <w:rsid w:val="00845524"/>
    <w:rsid w:val="00851822"/>
    <w:rsid w:val="008661CF"/>
    <w:rsid w:val="00866540"/>
    <w:rsid w:val="00872BDB"/>
    <w:rsid w:val="0087700F"/>
    <w:rsid w:val="00896015"/>
    <w:rsid w:val="008A79CC"/>
    <w:rsid w:val="008B64DF"/>
    <w:rsid w:val="008C0593"/>
    <w:rsid w:val="008C08CB"/>
    <w:rsid w:val="008C6F87"/>
    <w:rsid w:val="008C795D"/>
    <w:rsid w:val="008D5B63"/>
    <w:rsid w:val="008D6CFD"/>
    <w:rsid w:val="00900C7B"/>
    <w:rsid w:val="009053C1"/>
    <w:rsid w:val="00905802"/>
    <w:rsid w:val="00923C78"/>
    <w:rsid w:val="009301C0"/>
    <w:rsid w:val="00935E32"/>
    <w:rsid w:val="0094537E"/>
    <w:rsid w:val="00945995"/>
    <w:rsid w:val="009527B1"/>
    <w:rsid w:val="0095298F"/>
    <w:rsid w:val="00953009"/>
    <w:rsid w:val="00955137"/>
    <w:rsid w:val="00961AC1"/>
    <w:rsid w:val="009653D6"/>
    <w:rsid w:val="00971A74"/>
    <w:rsid w:val="00972245"/>
    <w:rsid w:val="00981499"/>
    <w:rsid w:val="009877B6"/>
    <w:rsid w:val="009940C6"/>
    <w:rsid w:val="009A5406"/>
    <w:rsid w:val="009A7323"/>
    <w:rsid w:val="009B1240"/>
    <w:rsid w:val="009C0020"/>
    <w:rsid w:val="009D0BD8"/>
    <w:rsid w:val="009D1494"/>
    <w:rsid w:val="009D1896"/>
    <w:rsid w:val="009D265C"/>
    <w:rsid w:val="009D46EC"/>
    <w:rsid w:val="009E24AA"/>
    <w:rsid w:val="009E46EC"/>
    <w:rsid w:val="009F4433"/>
    <w:rsid w:val="009F4908"/>
    <w:rsid w:val="009F5B97"/>
    <w:rsid w:val="009F75AF"/>
    <w:rsid w:val="00A03998"/>
    <w:rsid w:val="00A200D4"/>
    <w:rsid w:val="00A21E9B"/>
    <w:rsid w:val="00A44514"/>
    <w:rsid w:val="00A54032"/>
    <w:rsid w:val="00AA0FC2"/>
    <w:rsid w:val="00AA3BCE"/>
    <w:rsid w:val="00AB0473"/>
    <w:rsid w:val="00AD05F8"/>
    <w:rsid w:val="00AD6443"/>
    <w:rsid w:val="00AE467F"/>
    <w:rsid w:val="00AE7328"/>
    <w:rsid w:val="00AF2812"/>
    <w:rsid w:val="00AF510F"/>
    <w:rsid w:val="00AF75EB"/>
    <w:rsid w:val="00B07038"/>
    <w:rsid w:val="00B26165"/>
    <w:rsid w:val="00B3577D"/>
    <w:rsid w:val="00B71D23"/>
    <w:rsid w:val="00B82C44"/>
    <w:rsid w:val="00BA480B"/>
    <w:rsid w:val="00BC0085"/>
    <w:rsid w:val="00BC749F"/>
    <w:rsid w:val="00BE5B79"/>
    <w:rsid w:val="00BE6FC6"/>
    <w:rsid w:val="00BF7875"/>
    <w:rsid w:val="00C00059"/>
    <w:rsid w:val="00C04BF5"/>
    <w:rsid w:val="00C20B4F"/>
    <w:rsid w:val="00C2147C"/>
    <w:rsid w:val="00C2749C"/>
    <w:rsid w:val="00C32335"/>
    <w:rsid w:val="00C40D25"/>
    <w:rsid w:val="00C475FB"/>
    <w:rsid w:val="00C53311"/>
    <w:rsid w:val="00C57012"/>
    <w:rsid w:val="00C63B7C"/>
    <w:rsid w:val="00C67EB7"/>
    <w:rsid w:val="00C75330"/>
    <w:rsid w:val="00C7695A"/>
    <w:rsid w:val="00C775E2"/>
    <w:rsid w:val="00C818BF"/>
    <w:rsid w:val="00CA0B1C"/>
    <w:rsid w:val="00CB1553"/>
    <w:rsid w:val="00CB2ABA"/>
    <w:rsid w:val="00CB4981"/>
    <w:rsid w:val="00CC3197"/>
    <w:rsid w:val="00CC59E8"/>
    <w:rsid w:val="00CD3F8B"/>
    <w:rsid w:val="00CD7430"/>
    <w:rsid w:val="00CE655F"/>
    <w:rsid w:val="00CF080C"/>
    <w:rsid w:val="00CF2465"/>
    <w:rsid w:val="00CF6BE9"/>
    <w:rsid w:val="00D11163"/>
    <w:rsid w:val="00D156B5"/>
    <w:rsid w:val="00D21849"/>
    <w:rsid w:val="00D30381"/>
    <w:rsid w:val="00D31F61"/>
    <w:rsid w:val="00D34FA2"/>
    <w:rsid w:val="00D357ED"/>
    <w:rsid w:val="00D424EB"/>
    <w:rsid w:val="00D441B3"/>
    <w:rsid w:val="00D64B2F"/>
    <w:rsid w:val="00D9231A"/>
    <w:rsid w:val="00D966F3"/>
    <w:rsid w:val="00DA29CE"/>
    <w:rsid w:val="00DC0FEC"/>
    <w:rsid w:val="00DC3D59"/>
    <w:rsid w:val="00DC7F98"/>
    <w:rsid w:val="00DE695F"/>
    <w:rsid w:val="00DF39E8"/>
    <w:rsid w:val="00DF51D7"/>
    <w:rsid w:val="00E074E3"/>
    <w:rsid w:val="00E0798F"/>
    <w:rsid w:val="00E2057D"/>
    <w:rsid w:val="00E325FA"/>
    <w:rsid w:val="00E34BE3"/>
    <w:rsid w:val="00E45098"/>
    <w:rsid w:val="00E45D74"/>
    <w:rsid w:val="00E46F9A"/>
    <w:rsid w:val="00E47D24"/>
    <w:rsid w:val="00E5187C"/>
    <w:rsid w:val="00E57DF6"/>
    <w:rsid w:val="00E842F1"/>
    <w:rsid w:val="00E84AFD"/>
    <w:rsid w:val="00E8525F"/>
    <w:rsid w:val="00E94A6E"/>
    <w:rsid w:val="00EA2175"/>
    <w:rsid w:val="00EA5D65"/>
    <w:rsid w:val="00EA6722"/>
    <w:rsid w:val="00EB0527"/>
    <w:rsid w:val="00EC2280"/>
    <w:rsid w:val="00ED27C4"/>
    <w:rsid w:val="00ED6477"/>
    <w:rsid w:val="00EE2E9D"/>
    <w:rsid w:val="00EE5CD8"/>
    <w:rsid w:val="00EE6B85"/>
    <w:rsid w:val="00EF1797"/>
    <w:rsid w:val="00EF2E9B"/>
    <w:rsid w:val="00EF68A1"/>
    <w:rsid w:val="00F400A5"/>
    <w:rsid w:val="00F4199A"/>
    <w:rsid w:val="00F42923"/>
    <w:rsid w:val="00F47131"/>
    <w:rsid w:val="00F534E6"/>
    <w:rsid w:val="00F73574"/>
    <w:rsid w:val="00F73A20"/>
    <w:rsid w:val="00F7563B"/>
    <w:rsid w:val="00F84ADF"/>
    <w:rsid w:val="00F8530D"/>
    <w:rsid w:val="00F86873"/>
    <w:rsid w:val="00FA06E9"/>
    <w:rsid w:val="00FA307A"/>
    <w:rsid w:val="00FA6325"/>
    <w:rsid w:val="00FA6FC2"/>
    <w:rsid w:val="00FC0C05"/>
    <w:rsid w:val="00FC35FA"/>
    <w:rsid w:val="00FD0D0F"/>
    <w:rsid w:val="00FE05B3"/>
    <w:rsid w:val="00FE2107"/>
    <w:rsid w:val="00FE7158"/>
    <w:rsid w:val="00FE7BF1"/>
    <w:rsid w:val="00FF7080"/>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AE9C7"/>
  <w15:chartTrackingRefBased/>
  <w15:docId w15:val="{76AC1189-270D-403C-86A3-9C44550FD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9368D"/>
    <w:pPr>
      <w:suppressAutoHyphens/>
      <w:spacing w:line="280" w:lineRule="atLeast"/>
    </w:pPr>
  </w:style>
  <w:style w:type="paragraph" w:styleId="berschrift1">
    <w:name w:val="heading 1"/>
    <w:basedOn w:val="Standard"/>
    <w:next w:val="StandardBlocksatz"/>
    <w:link w:val="berschrift1Zchn"/>
    <w:uiPriority w:val="9"/>
    <w:qFormat/>
    <w:rsid w:val="00484537"/>
    <w:pPr>
      <w:keepNext/>
      <w:keepLines/>
      <w:numPr>
        <w:numId w:val="1"/>
      </w:numPr>
      <w:spacing w:before="560" w:after="280" w:line="420" w:lineRule="exact"/>
      <w:contextualSpacing/>
      <w:outlineLvl w:val="0"/>
    </w:pPr>
    <w:rPr>
      <w:rFonts w:asciiTheme="majorHAnsi" w:eastAsiaTheme="majorEastAsia" w:hAnsiTheme="majorHAnsi" w:cstheme="majorBidi"/>
      <w:sz w:val="38"/>
      <w:szCs w:val="32"/>
    </w:rPr>
  </w:style>
  <w:style w:type="paragraph" w:styleId="berschrift2">
    <w:name w:val="heading 2"/>
    <w:basedOn w:val="Standard"/>
    <w:next w:val="StandardBlocksatz"/>
    <w:link w:val="berschrift2Zchn"/>
    <w:uiPriority w:val="9"/>
    <w:unhideWhenUsed/>
    <w:qFormat/>
    <w:rsid w:val="00E84AFD"/>
    <w:pPr>
      <w:keepNext/>
      <w:keepLines/>
      <w:numPr>
        <w:ilvl w:val="1"/>
        <w:numId w:val="1"/>
      </w:numPr>
      <w:spacing w:before="560" w:after="280" w:line="320" w:lineRule="exact"/>
      <w:contextualSpacing/>
      <w:outlineLvl w:val="1"/>
    </w:pPr>
    <w:rPr>
      <w:rFonts w:asciiTheme="majorHAnsi" w:eastAsiaTheme="majorEastAsia" w:hAnsiTheme="majorHAnsi" w:cstheme="majorBidi"/>
      <w:sz w:val="28"/>
      <w:szCs w:val="26"/>
    </w:rPr>
  </w:style>
  <w:style w:type="paragraph" w:styleId="berschrift3">
    <w:name w:val="heading 3"/>
    <w:basedOn w:val="Standard"/>
    <w:next w:val="StandardBlocksatz"/>
    <w:link w:val="berschrift3Zchn"/>
    <w:uiPriority w:val="9"/>
    <w:unhideWhenUsed/>
    <w:qFormat/>
    <w:rsid w:val="00E84AFD"/>
    <w:pPr>
      <w:keepNext/>
      <w:keepLines/>
      <w:numPr>
        <w:ilvl w:val="2"/>
        <w:numId w:val="1"/>
      </w:numPr>
      <w:spacing w:before="280"/>
      <w:contextualSpacing/>
      <w:outlineLvl w:val="2"/>
    </w:pPr>
    <w:rPr>
      <w:rFonts w:asciiTheme="majorHAnsi" w:eastAsiaTheme="majorEastAsia" w:hAnsiTheme="majorHAnsi" w:cstheme="majorBidi"/>
      <w:szCs w:val="24"/>
    </w:rPr>
  </w:style>
  <w:style w:type="paragraph" w:styleId="berschrift4">
    <w:name w:val="heading 4"/>
    <w:basedOn w:val="Standard"/>
    <w:next w:val="StandardBlocksatz"/>
    <w:link w:val="berschrift4Zchn"/>
    <w:uiPriority w:val="9"/>
    <w:unhideWhenUsed/>
    <w:qFormat/>
    <w:rsid w:val="004F07A6"/>
    <w:pPr>
      <w:keepNext/>
      <w:keepLines/>
      <w:numPr>
        <w:ilvl w:val="3"/>
        <w:numId w:val="1"/>
      </w:numPr>
      <w:spacing w:before="280"/>
      <w:contextualSpacing/>
      <w:outlineLvl w:val="3"/>
    </w:pPr>
    <w:rPr>
      <w:rFonts w:asciiTheme="majorHAnsi" w:eastAsiaTheme="majorEastAsia" w:hAnsiTheme="majorHAnsi" w:cstheme="majorBidi"/>
      <w:iCs/>
    </w:rPr>
  </w:style>
  <w:style w:type="paragraph" w:styleId="berschrift5">
    <w:name w:val="heading 5"/>
    <w:basedOn w:val="Standard"/>
    <w:next w:val="StandardBlocksatz"/>
    <w:link w:val="berschrift5Zchn"/>
    <w:uiPriority w:val="9"/>
    <w:unhideWhenUsed/>
    <w:qFormat/>
    <w:rsid w:val="00E84AFD"/>
    <w:pPr>
      <w:keepNext/>
      <w:keepLines/>
      <w:spacing w:before="280"/>
      <w:contextualSpacing/>
      <w:outlineLvl w:val="4"/>
    </w:pPr>
    <w:rPr>
      <w:rFonts w:asciiTheme="majorHAnsi" w:eastAsiaTheme="majorEastAsia" w:hAnsiTheme="majorHAnsi"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numbering" w:customStyle="1" w:styleId="STZListe123Ueberschriften">
    <w:name w:val="STZ_Liste123_Ueberschriften"/>
    <w:uiPriority w:val="99"/>
    <w:rsid w:val="003948B6"/>
    <w:pPr>
      <w:numPr>
        <w:numId w:val="1"/>
      </w:numPr>
    </w:pPr>
  </w:style>
  <w:style w:type="numbering" w:customStyle="1" w:styleId="STZListe123">
    <w:name w:val="STZ_Liste123"/>
    <w:uiPriority w:val="99"/>
    <w:rsid w:val="00845524"/>
    <w:pPr>
      <w:numPr>
        <w:numId w:val="12"/>
      </w:numPr>
    </w:pPr>
  </w:style>
  <w:style w:type="character" w:customStyle="1" w:styleId="berschrift1Zchn">
    <w:name w:val="Überschrift 1 Zchn"/>
    <w:basedOn w:val="Absatz-Standardschriftart"/>
    <w:link w:val="berschrift1"/>
    <w:uiPriority w:val="9"/>
    <w:rsid w:val="00484537"/>
    <w:rPr>
      <w:rFonts w:asciiTheme="majorHAnsi" w:eastAsiaTheme="majorEastAsia" w:hAnsiTheme="majorHAnsi" w:cstheme="majorBidi"/>
      <w:sz w:val="38"/>
      <w:szCs w:val="32"/>
    </w:rPr>
  </w:style>
  <w:style w:type="character" w:customStyle="1" w:styleId="berschrift2Zchn">
    <w:name w:val="Überschrift 2 Zchn"/>
    <w:basedOn w:val="Absatz-Standardschriftart"/>
    <w:link w:val="berschrift2"/>
    <w:uiPriority w:val="9"/>
    <w:rsid w:val="00E84AFD"/>
    <w:rPr>
      <w:rFonts w:asciiTheme="majorHAnsi" w:eastAsiaTheme="majorEastAsia" w:hAnsiTheme="majorHAnsi" w:cstheme="majorBidi"/>
      <w:sz w:val="28"/>
      <w:szCs w:val="26"/>
    </w:rPr>
  </w:style>
  <w:style w:type="character" w:customStyle="1" w:styleId="berschrift3Zchn">
    <w:name w:val="Überschrift 3 Zchn"/>
    <w:basedOn w:val="Absatz-Standardschriftart"/>
    <w:link w:val="berschrift3"/>
    <w:uiPriority w:val="9"/>
    <w:rsid w:val="00E84AFD"/>
    <w:rPr>
      <w:rFonts w:asciiTheme="majorHAnsi" w:eastAsiaTheme="majorEastAsia" w:hAnsiTheme="majorHAnsi" w:cstheme="majorBidi"/>
      <w:szCs w:val="24"/>
    </w:rPr>
  </w:style>
  <w:style w:type="character" w:customStyle="1" w:styleId="berschrift4Zchn">
    <w:name w:val="Überschrift 4 Zchn"/>
    <w:basedOn w:val="Absatz-Standardschriftart"/>
    <w:link w:val="berschrift4"/>
    <w:uiPriority w:val="9"/>
    <w:rsid w:val="004F07A6"/>
    <w:rPr>
      <w:rFonts w:asciiTheme="majorHAnsi" w:eastAsiaTheme="majorEastAsia" w:hAnsiTheme="majorHAnsi" w:cstheme="majorBidi"/>
      <w:iCs/>
    </w:rPr>
  </w:style>
  <w:style w:type="numbering" w:customStyle="1" w:styleId="STZAufz">
    <w:name w:val="STZ_Aufz"/>
    <w:uiPriority w:val="99"/>
    <w:rsid w:val="00FA6325"/>
    <w:pPr>
      <w:numPr>
        <w:numId w:val="13"/>
      </w:numPr>
    </w:pPr>
  </w:style>
  <w:style w:type="paragraph" w:styleId="Liste">
    <w:name w:val="List"/>
    <w:basedOn w:val="Standard"/>
    <w:uiPriority w:val="99"/>
    <w:unhideWhenUsed/>
    <w:qFormat/>
    <w:rsid w:val="009F75AF"/>
    <w:pPr>
      <w:numPr>
        <w:numId w:val="12"/>
      </w:numPr>
      <w:contextualSpacing/>
      <w:jc w:val="both"/>
    </w:pPr>
  </w:style>
  <w:style w:type="paragraph" w:styleId="Liste2">
    <w:name w:val="List 2"/>
    <w:basedOn w:val="Standard"/>
    <w:uiPriority w:val="99"/>
    <w:unhideWhenUsed/>
    <w:rsid w:val="009F75AF"/>
    <w:pPr>
      <w:numPr>
        <w:ilvl w:val="1"/>
        <w:numId w:val="12"/>
      </w:numPr>
      <w:contextualSpacing/>
      <w:jc w:val="both"/>
    </w:pPr>
  </w:style>
  <w:style w:type="paragraph" w:styleId="Aufzhlungszeichen">
    <w:name w:val="List Bullet"/>
    <w:basedOn w:val="Standard"/>
    <w:uiPriority w:val="99"/>
    <w:unhideWhenUsed/>
    <w:qFormat/>
    <w:rsid w:val="009F75AF"/>
    <w:pPr>
      <w:numPr>
        <w:numId w:val="13"/>
      </w:numPr>
      <w:ind w:left="357" w:hanging="357"/>
      <w:contextualSpacing/>
      <w:jc w:val="both"/>
    </w:pPr>
  </w:style>
  <w:style w:type="paragraph" w:styleId="Aufzhlungszeichen2">
    <w:name w:val="List Bullet 2"/>
    <w:basedOn w:val="Standard"/>
    <w:uiPriority w:val="99"/>
    <w:unhideWhenUsed/>
    <w:qFormat/>
    <w:rsid w:val="009F75AF"/>
    <w:pPr>
      <w:numPr>
        <w:ilvl w:val="1"/>
        <w:numId w:val="13"/>
      </w:numPr>
      <w:ind w:left="527" w:hanging="357"/>
      <w:contextualSpacing/>
      <w:jc w:val="both"/>
    </w:pPr>
  </w:style>
  <w:style w:type="paragraph" w:styleId="Aufzhlungszeichen3">
    <w:name w:val="List Bullet 3"/>
    <w:basedOn w:val="Standard"/>
    <w:uiPriority w:val="99"/>
    <w:unhideWhenUsed/>
    <w:qFormat/>
    <w:rsid w:val="009F75AF"/>
    <w:pPr>
      <w:numPr>
        <w:ilvl w:val="2"/>
        <w:numId w:val="13"/>
      </w:numPr>
      <w:ind w:left="697" w:hanging="357"/>
      <w:contextualSpacing/>
      <w:jc w:val="both"/>
    </w:pPr>
  </w:style>
  <w:style w:type="paragraph" w:styleId="Titel">
    <w:name w:val="Title"/>
    <w:basedOn w:val="Standard"/>
    <w:next w:val="Untertitel"/>
    <w:link w:val="TitelZchn"/>
    <w:uiPriority w:val="10"/>
    <w:qFormat/>
    <w:rsid w:val="004D04C5"/>
    <w:pPr>
      <w:spacing w:line="180" w:lineRule="auto"/>
      <w:contextualSpacing/>
    </w:pPr>
    <w:rPr>
      <w:rFonts w:asciiTheme="majorHAnsi" w:eastAsiaTheme="majorEastAsia" w:hAnsiTheme="majorHAnsi" w:cstheme="majorBidi"/>
      <w:spacing w:val="-10"/>
      <w:kern w:val="28"/>
      <w:sz w:val="48"/>
      <w:szCs w:val="56"/>
    </w:rPr>
  </w:style>
  <w:style w:type="character" w:customStyle="1" w:styleId="TitelZchn">
    <w:name w:val="Titel Zchn"/>
    <w:basedOn w:val="Absatz-Standardschriftart"/>
    <w:link w:val="Titel"/>
    <w:uiPriority w:val="10"/>
    <w:rsid w:val="004D04C5"/>
    <w:rPr>
      <w:rFonts w:asciiTheme="majorHAnsi" w:eastAsiaTheme="majorEastAsia" w:hAnsiTheme="majorHAnsi" w:cstheme="majorBidi"/>
      <w:spacing w:val="-10"/>
      <w:kern w:val="28"/>
      <w:sz w:val="48"/>
      <w:szCs w:val="56"/>
    </w:rPr>
  </w:style>
  <w:style w:type="paragraph" w:styleId="Untertitel">
    <w:name w:val="Subtitle"/>
    <w:basedOn w:val="Standard"/>
    <w:link w:val="UntertitelZchn"/>
    <w:uiPriority w:val="11"/>
    <w:qFormat/>
    <w:rsid w:val="00E84AFD"/>
    <w:pPr>
      <w:numPr>
        <w:ilvl w:val="1"/>
      </w:numPr>
      <w:spacing w:line="216" w:lineRule="auto"/>
    </w:pPr>
    <w:rPr>
      <w:rFonts w:eastAsiaTheme="minorEastAsia"/>
      <w:spacing w:val="-5"/>
      <w:sz w:val="44"/>
    </w:rPr>
  </w:style>
  <w:style w:type="character" w:customStyle="1" w:styleId="UntertitelZchn">
    <w:name w:val="Untertitel Zchn"/>
    <w:basedOn w:val="Absatz-Standardschriftart"/>
    <w:link w:val="Untertitel"/>
    <w:uiPriority w:val="11"/>
    <w:rsid w:val="00E84AFD"/>
    <w:rPr>
      <w:rFonts w:eastAsiaTheme="minorEastAsia"/>
      <w:spacing w:val="-5"/>
      <w:sz w:val="44"/>
    </w:rPr>
  </w:style>
  <w:style w:type="paragraph" w:styleId="Inhaltsverzeichnisberschrift">
    <w:name w:val="TOC Heading"/>
    <w:basedOn w:val="berschrift1"/>
    <w:next w:val="Standard"/>
    <w:uiPriority w:val="39"/>
    <w:unhideWhenUsed/>
    <w:rsid w:val="009D0BD8"/>
    <w:pPr>
      <w:numPr>
        <w:numId w:val="0"/>
      </w:numPr>
      <w:outlineLvl w:val="9"/>
    </w:pPr>
    <w:rPr>
      <w:lang w:eastAsia="de-CH"/>
    </w:rPr>
  </w:style>
  <w:style w:type="paragraph" w:styleId="Verzeichnis1">
    <w:name w:val="toc 1"/>
    <w:basedOn w:val="Standard"/>
    <w:next w:val="Standard"/>
    <w:autoRedefine/>
    <w:uiPriority w:val="39"/>
    <w:unhideWhenUsed/>
    <w:rsid w:val="00E84AFD"/>
    <w:pPr>
      <w:tabs>
        <w:tab w:val="left" w:pos="408"/>
        <w:tab w:val="right" w:pos="8494"/>
      </w:tabs>
      <w:spacing w:before="280"/>
      <w:ind w:left="408" w:right="408" w:hanging="408"/>
    </w:pPr>
    <w:rPr>
      <w:rFonts w:asciiTheme="majorHAnsi" w:hAnsiTheme="majorHAnsi"/>
    </w:rPr>
  </w:style>
  <w:style w:type="paragraph" w:styleId="Verzeichnis2">
    <w:name w:val="toc 2"/>
    <w:basedOn w:val="Standard"/>
    <w:next w:val="Standard"/>
    <w:autoRedefine/>
    <w:uiPriority w:val="39"/>
    <w:unhideWhenUsed/>
    <w:rsid w:val="004305EC"/>
    <w:pPr>
      <w:tabs>
        <w:tab w:val="left" w:pos="1049"/>
        <w:tab w:val="right" w:pos="8494"/>
      </w:tabs>
      <w:ind w:left="408" w:right="408"/>
    </w:pPr>
  </w:style>
  <w:style w:type="paragraph" w:styleId="Verzeichnis3">
    <w:name w:val="toc 3"/>
    <w:basedOn w:val="Standard"/>
    <w:next w:val="Standard"/>
    <w:autoRedefine/>
    <w:uiPriority w:val="39"/>
    <w:unhideWhenUsed/>
    <w:rsid w:val="004305EC"/>
    <w:pPr>
      <w:tabs>
        <w:tab w:val="left" w:pos="1049"/>
        <w:tab w:val="right" w:pos="8494"/>
      </w:tabs>
      <w:ind w:left="408" w:right="408"/>
    </w:pPr>
  </w:style>
  <w:style w:type="character" w:styleId="Hyperlink">
    <w:name w:val="Hyperlink"/>
    <w:basedOn w:val="Absatz-Standardschriftart"/>
    <w:uiPriority w:val="99"/>
    <w:unhideWhenUsed/>
    <w:rsid w:val="00E0798F"/>
    <w:rPr>
      <w:color w:val="0F05A0" w:themeColor="hyperlink"/>
      <w:u w:val="single"/>
    </w:rPr>
  </w:style>
  <w:style w:type="paragraph" w:styleId="Verzeichnis4">
    <w:name w:val="toc 4"/>
    <w:basedOn w:val="Standard"/>
    <w:next w:val="Standard"/>
    <w:autoRedefine/>
    <w:uiPriority w:val="39"/>
    <w:unhideWhenUsed/>
    <w:rsid w:val="004305EC"/>
    <w:pPr>
      <w:tabs>
        <w:tab w:val="left" w:pos="1049"/>
        <w:tab w:val="right" w:pos="8494"/>
      </w:tabs>
      <w:ind w:left="408" w:right="408"/>
    </w:pPr>
  </w:style>
  <w:style w:type="paragraph" w:styleId="Kopfzeile">
    <w:name w:val="header"/>
    <w:basedOn w:val="Standard"/>
    <w:link w:val="KopfzeileZchn"/>
    <w:uiPriority w:val="99"/>
    <w:unhideWhenUsed/>
    <w:rsid w:val="00D156B5"/>
    <w:pPr>
      <w:tabs>
        <w:tab w:val="right" w:pos="9582"/>
      </w:tabs>
      <w:spacing w:line="200" w:lineRule="exact"/>
      <w:ind w:right="-1701"/>
    </w:pPr>
    <w:rPr>
      <w:rFonts w:asciiTheme="majorHAnsi" w:hAnsiTheme="majorHAnsi"/>
      <w:sz w:val="16"/>
    </w:rPr>
  </w:style>
  <w:style w:type="character" w:customStyle="1" w:styleId="KopfzeileZchn">
    <w:name w:val="Kopfzeile Zchn"/>
    <w:basedOn w:val="Absatz-Standardschriftart"/>
    <w:link w:val="Kopfzeile"/>
    <w:uiPriority w:val="99"/>
    <w:rsid w:val="00D156B5"/>
    <w:rPr>
      <w:rFonts w:asciiTheme="majorHAnsi" w:hAnsiTheme="majorHAnsi"/>
      <w:sz w:val="16"/>
    </w:rPr>
  </w:style>
  <w:style w:type="paragraph" w:styleId="Fuzeile">
    <w:name w:val="footer"/>
    <w:basedOn w:val="Standard"/>
    <w:link w:val="FuzeileZchn"/>
    <w:uiPriority w:val="99"/>
    <w:unhideWhenUsed/>
    <w:rsid w:val="00D156B5"/>
    <w:pPr>
      <w:tabs>
        <w:tab w:val="right" w:pos="9582"/>
      </w:tabs>
      <w:spacing w:line="200" w:lineRule="exact"/>
      <w:ind w:right="-1701"/>
    </w:pPr>
    <w:rPr>
      <w:rFonts w:asciiTheme="majorHAnsi" w:hAnsiTheme="majorHAnsi"/>
      <w:sz w:val="16"/>
    </w:rPr>
  </w:style>
  <w:style w:type="character" w:customStyle="1" w:styleId="FuzeileZchn">
    <w:name w:val="Fußzeile Zchn"/>
    <w:basedOn w:val="Absatz-Standardschriftart"/>
    <w:link w:val="Fuzeile"/>
    <w:uiPriority w:val="99"/>
    <w:rsid w:val="00D156B5"/>
    <w:rPr>
      <w:rFonts w:asciiTheme="majorHAnsi" w:hAnsiTheme="majorHAnsi"/>
      <w:sz w:val="16"/>
    </w:rPr>
  </w:style>
  <w:style w:type="character" w:customStyle="1" w:styleId="berschrift5Zchn">
    <w:name w:val="Überschrift 5 Zchn"/>
    <w:basedOn w:val="Absatz-Standardschriftart"/>
    <w:link w:val="berschrift5"/>
    <w:uiPriority w:val="9"/>
    <w:rsid w:val="00E84AFD"/>
    <w:rPr>
      <w:rFonts w:asciiTheme="majorHAnsi" w:eastAsiaTheme="majorEastAsia" w:hAnsiTheme="majorHAnsi" w:cstheme="majorBidi"/>
    </w:rPr>
  </w:style>
  <w:style w:type="character" w:customStyle="1" w:styleId="NichtaufgelsteErwhnung1">
    <w:name w:val="Nicht aufgelöste Erwähnung1"/>
    <w:basedOn w:val="Absatz-Standardschriftart"/>
    <w:uiPriority w:val="99"/>
    <w:semiHidden/>
    <w:unhideWhenUsed/>
    <w:rsid w:val="00C75330"/>
    <w:rPr>
      <w:color w:val="605E5C"/>
      <w:shd w:val="clear" w:color="auto" w:fill="E1DFDD"/>
    </w:rPr>
  </w:style>
  <w:style w:type="paragraph" w:styleId="Funotentext">
    <w:name w:val="footnote text"/>
    <w:basedOn w:val="Standard"/>
    <w:link w:val="FunotentextZchn"/>
    <w:uiPriority w:val="99"/>
    <w:semiHidden/>
    <w:unhideWhenUsed/>
    <w:rsid w:val="00C75330"/>
    <w:pPr>
      <w:spacing w:line="200" w:lineRule="atLeast"/>
    </w:pPr>
    <w:rPr>
      <w:sz w:val="16"/>
      <w:szCs w:val="20"/>
    </w:rPr>
  </w:style>
  <w:style w:type="character" w:customStyle="1" w:styleId="FunotentextZchn">
    <w:name w:val="Fußnotentext Zchn"/>
    <w:basedOn w:val="Absatz-Standardschriftart"/>
    <w:link w:val="Funotentext"/>
    <w:uiPriority w:val="99"/>
    <w:semiHidden/>
    <w:rsid w:val="00C75330"/>
    <w:rPr>
      <w:sz w:val="16"/>
      <w:szCs w:val="20"/>
    </w:rPr>
  </w:style>
  <w:style w:type="character" w:styleId="Funotenzeichen">
    <w:name w:val="footnote reference"/>
    <w:basedOn w:val="Absatz-Standardschriftart"/>
    <w:uiPriority w:val="99"/>
    <w:semiHidden/>
    <w:unhideWhenUsed/>
    <w:rsid w:val="00C75330"/>
    <w:rPr>
      <w:vertAlign w:val="superscript"/>
    </w:rPr>
  </w:style>
  <w:style w:type="paragraph" w:customStyle="1" w:styleId="Standardklein">
    <w:name w:val="Standard klein"/>
    <w:basedOn w:val="Standard"/>
    <w:qFormat/>
    <w:rsid w:val="005F2E9C"/>
    <w:pPr>
      <w:spacing w:line="200" w:lineRule="atLeast"/>
      <w:jc w:val="both"/>
    </w:pPr>
    <w:rPr>
      <w:sz w:val="16"/>
    </w:rPr>
  </w:style>
  <w:style w:type="paragraph" w:customStyle="1" w:styleId="KopfzeileKapiteltitel">
    <w:name w:val="Kopfzeile Kapiteltitel"/>
    <w:basedOn w:val="Kopfzeile"/>
    <w:rsid w:val="008C0593"/>
    <w:rPr>
      <w:rFonts w:asciiTheme="minorHAnsi" w:hAnsiTheme="minorHAnsi"/>
    </w:rPr>
  </w:style>
  <w:style w:type="paragraph" w:styleId="Beschriftung">
    <w:name w:val="caption"/>
    <w:basedOn w:val="Standard"/>
    <w:next w:val="StandardBlocksatz"/>
    <w:uiPriority w:val="35"/>
    <w:unhideWhenUsed/>
    <w:qFormat/>
    <w:rsid w:val="005F2E9C"/>
    <w:pPr>
      <w:spacing w:before="80" w:after="280" w:line="200" w:lineRule="atLeast"/>
      <w:contextualSpacing/>
    </w:pPr>
    <w:rPr>
      <w:iCs/>
      <w:sz w:val="16"/>
      <w:szCs w:val="18"/>
    </w:rPr>
  </w:style>
  <w:style w:type="paragraph" w:customStyle="1" w:styleId="StandardBlocksatz">
    <w:name w:val="Standard Blocksatz"/>
    <w:basedOn w:val="Standard"/>
    <w:qFormat/>
    <w:rsid w:val="00D31F61"/>
    <w:pPr>
      <w:suppressAutoHyphens w:val="0"/>
      <w:spacing w:after="280"/>
      <w:jc w:val="both"/>
    </w:pPr>
  </w:style>
  <w:style w:type="paragraph" w:styleId="Sprechblasentext">
    <w:name w:val="Balloon Text"/>
    <w:basedOn w:val="Standard"/>
    <w:link w:val="SprechblasentextZchn"/>
    <w:uiPriority w:val="99"/>
    <w:semiHidden/>
    <w:unhideWhenUsed/>
    <w:rsid w:val="002979D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979D7"/>
    <w:rPr>
      <w:rFonts w:ascii="Segoe UI" w:hAnsi="Segoe UI" w:cs="Segoe UI"/>
      <w:sz w:val="18"/>
      <w:szCs w:val="18"/>
    </w:rPr>
  </w:style>
  <w:style w:type="character" w:styleId="Fett">
    <w:name w:val="Strong"/>
    <w:basedOn w:val="Absatz-Standardschriftart"/>
    <w:uiPriority w:val="22"/>
    <w:qFormat/>
    <w:rsid w:val="00466012"/>
    <w:rPr>
      <w:b/>
      <w:bCs/>
    </w:rPr>
  </w:style>
  <w:style w:type="character" w:styleId="BesuchterLink">
    <w:name w:val="FollowedHyperlink"/>
    <w:basedOn w:val="Absatz-Standardschriftart"/>
    <w:uiPriority w:val="99"/>
    <w:semiHidden/>
    <w:unhideWhenUsed/>
    <w:rsid w:val="00C2147C"/>
    <w:rPr>
      <w:color w:val="545050" w:themeColor="followedHyperlink"/>
      <w:u w:val="single"/>
    </w:rPr>
  </w:style>
  <w:style w:type="table" w:customStyle="1" w:styleId="STZTabelle">
    <w:name w:val="STZ_Tabelle"/>
    <w:basedOn w:val="NormaleTabelle"/>
    <w:uiPriority w:val="99"/>
    <w:rsid w:val="002737F0"/>
    <w:pPr>
      <w:spacing w:line="190" w:lineRule="atLeast"/>
    </w:pPr>
    <w:rPr>
      <w:kern w:val="16"/>
      <w:sz w:val="16"/>
      <w:szCs w:val="24"/>
    </w:rPr>
    <w:tblPr>
      <w:tblStyleRowBandSize w:val="1"/>
      <w:tblStyleColBandSize w:val="1"/>
      <w:tblBorders>
        <w:top w:val="single" w:sz="2" w:space="0" w:color="auto"/>
        <w:bottom w:val="single" w:sz="2" w:space="0" w:color="auto"/>
        <w:insideH w:val="single" w:sz="2" w:space="0" w:color="auto"/>
      </w:tblBorders>
      <w:tblCellMar>
        <w:top w:w="57" w:type="dxa"/>
        <w:left w:w="0" w:type="dxa"/>
        <w:bottom w:w="57" w:type="dxa"/>
        <w:right w:w="0" w:type="dxa"/>
      </w:tblCellMar>
    </w:tblPr>
    <w:tblStylePr w:type="firstRow">
      <w:rPr>
        <w:rFonts w:asciiTheme="majorHAnsi" w:hAnsiTheme="majorHAnsi"/>
        <w:b w:val="0"/>
        <w:color w:val="auto"/>
      </w:rPr>
      <w:tblPr/>
      <w:tcPr>
        <w:tcBorders>
          <w:top w:val="single" w:sz="8" w:space="0" w:color="auto"/>
          <w:left w:val="nil"/>
          <w:bottom w:val="single" w:sz="8" w:space="0" w:color="auto"/>
          <w:right w:val="nil"/>
          <w:insideH w:val="nil"/>
          <w:insideV w:val="nil"/>
          <w:tl2br w:val="nil"/>
          <w:tr2bl w:val="nil"/>
        </w:tcBorders>
      </w:tcPr>
    </w:tblStylePr>
    <w:tblStylePr w:type="lastRow">
      <w:rPr>
        <w:rFonts w:asciiTheme="majorHAnsi" w:hAnsiTheme="majorHAnsi"/>
        <w:b w:val="0"/>
      </w:rPr>
      <w:tblPr/>
      <w:tcPr>
        <w:tcBorders>
          <w:top w:val="single" w:sz="8" w:space="0" w:color="auto"/>
          <w:left w:val="nil"/>
          <w:bottom w:val="single" w:sz="8" w:space="0" w:color="auto"/>
          <w:right w:val="nil"/>
          <w:insideH w:val="nil"/>
          <w:insideV w:val="nil"/>
          <w:tl2br w:val="nil"/>
          <w:tr2bl w:val="nil"/>
        </w:tcBorders>
      </w:tcPr>
    </w:tblStylePr>
    <w:tblStylePr w:type="firstCol">
      <w:rPr>
        <w:rFonts w:asciiTheme="majorHAnsi" w:hAnsiTheme="majorHAnsi"/>
        <w:b w:val="0"/>
      </w:rPr>
    </w:tblStylePr>
    <w:tblStylePr w:type="lastCol">
      <w:pPr>
        <w:wordWrap/>
        <w:jc w:val="right"/>
      </w:pPr>
    </w:tblStylePr>
    <w:tblStylePr w:type="band1Vert">
      <w:tblPr/>
      <w:tcPr>
        <w:shd w:val="clear" w:color="auto" w:fill="F4F4F4"/>
      </w:tcPr>
    </w:tblStylePr>
    <w:tblStylePr w:type="band1Horz">
      <w:tblPr/>
      <w:tcPr>
        <w:shd w:val="clear" w:color="auto" w:fill="F4F4F4"/>
      </w:tcPr>
    </w:tblStylePr>
  </w:style>
  <w:style w:type="paragraph" w:customStyle="1" w:styleId="StandardTextTabelle">
    <w:name w:val="Standard Text Tabelle"/>
    <w:basedOn w:val="Standard"/>
    <w:qFormat/>
    <w:rsid w:val="007D3E46"/>
    <w:pPr>
      <w:spacing w:line="190" w:lineRule="atLeast"/>
    </w:pPr>
    <w:rPr>
      <w:sz w:val="16"/>
    </w:rPr>
  </w:style>
  <w:style w:type="paragraph" w:customStyle="1" w:styleId="LetzteSeiteDokumentcodierung">
    <w:name w:val="LetzteSeite_Dokumentcodierung"/>
    <w:basedOn w:val="LetzteSeiteAbsenderblock"/>
    <w:uiPriority w:val="99"/>
    <w:qFormat/>
    <w:rsid w:val="00AB0473"/>
    <w:pPr>
      <w:framePr w:wrap="around" w:vAnchor="page" w:y="16132"/>
      <w:spacing w:before="0"/>
    </w:pPr>
  </w:style>
  <w:style w:type="character" w:styleId="NichtaufgelsteErwhnung">
    <w:name w:val="Unresolved Mention"/>
    <w:basedOn w:val="Absatz-Standardschriftart"/>
    <w:uiPriority w:val="99"/>
    <w:semiHidden/>
    <w:unhideWhenUsed/>
    <w:rsid w:val="00D64B2F"/>
    <w:rPr>
      <w:color w:val="605E5C"/>
      <w:shd w:val="clear" w:color="auto" w:fill="E1DFDD"/>
    </w:rPr>
  </w:style>
  <w:style w:type="paragraph" w:customStyle="1" w:styleId="LetzteSeiteAbsenderblock">
    <w:name w:val="LetzteSeite_Absenderblock"/>
    <w:basedOn w:val="Standard"/>
    <w:uiPriority w:val="99"/>
    <w:qFormat/>
    <w:rsid w:val="00AB0473"/>
    <w:pPr>
      <w:framePr w:wrap="notBeside" w:hAnchor="text" w:yAlign="bottom" w:anchorLock="1"/>
      <w:spacing w:before="800" w:line="200" w:lineRule="atLeast"/>
      <w:contextualSpacing/>
    </w:pPr>
    <w:rPr>
      <w:noProof/>
      <w:sz w:val="16"/>
    </w:rPr>
  </w:style>
  <w:style w:type="paragraph" w:styleId="Listenabsatz">
    <w:name w:val="List Paragraph"/>
    <w:basedOn w:val="Standard"/>
    <w:uiPriority w:val="34"/>
    <w:rsid w:val="008661CF"/>
    <w:pPr>
      <w:ind w:left="720"/>
      <w:contextualSpacing/>
    </w:pPr>
  </w:style>
  <w:style w:type="character" w:styleId="Platzhaltertext">
    <w:name w:val="Placeholder Text"/>
    <w:basedOn w:val="Absatz-Standardschriftart"/>
    <w:uiPriority w:val="99"/>
    <w:semiHidden/>
    <w:rsid w:val="007254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zh.loc\zrh\sibap3\templates\PRD\SOZ\SD_allg\SD_A4h_le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75E7C97C-4195-42B4-9A3B-EE3E798B4E9D}"/>
      </w:docPartPr>
      <w:docPartBody>
        <w:p w:rsidR="008251DF" w:rsidRDefault="002E61C1">
          <w:r w:rsidRPr="008A696C">
            <w:rPr>
              <w:rStyle w:val="Platzhaltertext"/>
            </w:rPr>
            <w:t>Klicken oder tippen Sie hier, um Text einzugeben.</w:t>
          </w:r>
        </w:p>
      </w:docPartBody>
    </w:docPart>
    <w:docPart>
      <w:docPartPr>
        <w:name w:val="1CA900ABED9547A084E660594FA02D30"/>
        <w:category>
          <w:name w:val="Allgemein"/>
          <w:gallery w:val="placeholder"/>
        </w:category>
        <w:types>
          <w:type w:val="bbPlcHdr"/>
        </w:types>
        <w:behaviors>
          <w:behavior w:val="content"/>
        </w:behaviors>
        <w:guid w:val="{F2675138-CBD2-49E5-AB44-CAE10F14FE5F}"/>
      </w:docPartPr>
      <w:docPartBody>
        <w:p w:rsidR="004F23DA" w:rsidRDefault="007D1DF3" w:rsidP="007D1DF3">
          <w:pPr>
            <w:pStyle w:val="1CA900ABED9547A084E660594FA02D30"/>
          </w:pPr>
          <w:r w:rsidRPr="008A696C">
            <w:rPr>
              <w:rStyle w:val="Platzhaltertext"/>
            </w:rPr>
            <w:t>Klicken oder tippen Sie hier, um Text einzugeben.</w:t>
          </w:r>
        </w:p>
      </w:docPartBody>
    </w:docPart>
    <w:docPart>
      <w:docPartPr>
        <w:name w:val="E829EE82C0BF420C8C2A13CF5EED8F7D"/>
        <w:category>
          <w:name w:val="Allgemein"/>
          <w:gallery w:val="placeholder"/>
        </w:category>
        <w:types>
          <w:type w:val="bbPlcHdr"/>
        </w:types>
        <w:behaviors>
          <w:behavior w:val="content"/>
        </w:behaviors>
        <w:guid w:val="{2070B002-B240-4C6D-A1DF-5D2800B05B0A}"/>
      </w:docPartPr>
      <w:docPartBody>
        <w:p w:rsidR="004F23DA" w:rsidRDefault="007D1DF3" w:rsidP="007D1DF3">
          <w:pPr>
            <w:pStyle w:val="E829EE82C0BF420C8C2A13CF5EED8F7D"/>
          </w:pPr>
          <w:r w:rsidRPr="008A696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1C1"/>
    <w:rsid w:val="00071C34"/>
    <w:rsid w:val="000F11AE"/>
    <w:rsid w:val="002E61C1"/>
    <w:rsid w:val="00417803"/>
    <w:rsid w:val="004329EE"/>
    <w:rsid w:val="00483A17"/>
    <w:rsid w:val="004F23DA"/>
    <w:rsid w:val="00525181"/>
    <w:rsid w:val="005F5CFE"/>
    <w:rsid w:val="007D1DF3"/>
    <w:rsid w:val="008251DF"/>
    <w:rsid w:val="008D6CFD"/>
    <w:rsid w:val="008E419A"/>
    <w:rsid w:val="00A200D4"/>
    <w:rsid w:val="00A7422C"/>
    <w:rsid w:val="00AF3D3A"/>
    <w:rsid w:val="00B7689B"/>
    <w:rsid w:val="00DA6E4A"/>
    <w:rsid w:val="00DC164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1DF3"/>
    <w:rPr>
      <w:color w:val="666666"/>
    </w:rPr>
  </w:style>
  <w:style w:type="paragraph" w:customStyle="1" w:styleId="1CA900ABED9547A084E660594FA02D30">
    <w:name w:val="1CA900ABED9547A084E660594FA02D30"/>
    <w:rsid w:val="007D1DF3"/>
  </w:style>
  <w:style w:type="paragraph" w:customStyle="1" w:styleId="E829EE82C0BF420C8C2A13CF5EED8F7D">
    <w:name w:val="E829EE82C0BF420C8C2A13CF5EED8F7D"/>
    <w:rsid w:val="007D1D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Z_Theme_v2021-11-24">
  <a:themeElements>
    <a:clrScheme name="Stadt Zürich - Farben">
      <a:dk1>
        <a:srgbClr val="000000"/>
      </a:dk1>
      <a:lt1>
        <a:srgbClr val="FFFFFF"/>
      </a:lt1>
      <a:dk2>
        <a:srgbClr val="0F05A0"/>
      </a:dk2>
      <a:lt2>
        <a:srgbClr val="FFFFFF"/>
      </a:lt2>
      <a:accent1>
        <a:srgbClr val="3431DE"/>
      </a:accent1>
      <a:accent2>
        <a:srgbClr val="A31413"/>
      </a:accent2>
      <a:accent3>
        <a:srgbClr val="EB5E00"/>
      </a:accent3>
      <a:accent4>
        <a:srgbClr val="FBB900"/>
      </a:accent4>
      <a:accent5>
        <a:srgbClr val="06751E"/>
      </a:accent5>
      <a:accent6>
        <a:srgbClr val="989898"/>
      </a:accent6>
      <a:hlink>
        <a:srgbClr val="0F05A0"/>
      </a:hlink>
      <a:folHlink>
        <a:srgbClr val="545050"/>
      </a:folHlink>
    </a:clrScheme>
    <a:fontScheme name="STZ_Fonts">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6"/>
        </a:solidFill>
        <a:ln>
          <a:noFill/>
        </a:ln>
      </a:spPr>
      <a:bodyPr lIns="0" tIns="0" rIns="0" bIns="0" rtlCol="0" anchor="t" anchorCtr="0"/>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raClrScheme>
      <a:clrScheme name="Stadt Zürich - Farben">
        <a:dk1>
          <a:srgbClr val="000000"/>
        </a:dk1>
        <a:lt1>
          <a:srgbClr val="FFFFFF"/>
        </a:lt1>
        <a:dk2>
          <a:srgbClr val="0F05A0"/>
        </a:dk2>
        <a:lt2>
          <a:srgbClr val="FFFFFF"/>
        </a:lt2>
        <a:accent1>
          <a:srgbClr val="3431DE"/>
        </a:accent1>
        <a:accent2>
          <a:srgbClr val="A31413"/>
        </a:accent2>
        <a:accent3>
          <a:srgbClr val="EB5E00"/>
        </a:accent3>
        <a:accent4>
          <a:srgbClr val="FBB900"/>
        </a:accent4>
        <a:accent5>
          <a:srgbClr val="06751E"/>
        </a:accent5>
        <a:accent6>
          <a:srgbClr val="989898"/>
        </a:accent6>
        <a:hlink>
          <a:srgbClr val="0F05A0"/>
        </a:hlink>
        <a:folHlink>
          <a:srgbClr val="545050"/>
        </a:folHlink>
      </a:clrScheme>
      <a:clrMap bg1="lt1" tx1="dk1" bg2="lt2" tx2="dk2" accent1="accent1" accent2="accent2" accent3="accent3" accent4="accent4" accent5="accent5" accent6="accent6" hlink="hlink" folHlink="folHlink"/>
    </a:extraClrScheme>
  </a:extraClrSchemeLst>
  <a:custClrLst>
    <a:custClr name="Zitronengelb 70">
      <a:srgbClr val="CCBA10"/>
    </a:custClr>
    <a:custClr name="Zitronengelb 40">
      <a:srgbClr val="FFF369"/>
    </a:custClr>
    <a:custClr name="Zitronengelb 20">
      <a:srgbClr val="FFFEC9"/>
    </a:custClr>
    <a:custClr name="Lemongrass 70">
      <a:srgbClr val="92A210"/>
    </a:custClr>
    <a:custClr name="Lemongrass 40">
      <a:srgbClr val="E0E721"/>
    </a:custClr>
    <a:custClr name="Lemongrass 20">
      <a:srgbClr val="FAFAB5"/>
    </a:custClr>
    <a:custClr name="Lindengrün 70">
      <a:srgbClr val="53831B"/>
    </a:custClr>
    <a:custClr name="Lindengrün 40">
      <a:srgbClr val="B9D55C"/>
    </a:custClr>
    <a:custClr name="Lindengrün 20">
      <a:srgbClr val="E7F6C0"/>
    </a:custClr>
    <a:custClr name="Kleeblatt 70">
      <a:srgbClr val="06751E"/>
    </a:custClr>
    <a:custClr name="Kleeblatt 40">
      <a:srgbClr val="8ECF69"/>
    </a:custClr>
    <a:custClr name="Tannengrün 70">
      <a:srgbClr val="006831"/>
    </a:custClr>
    <a:custClr name="Tannengrün 40">
      <a:srgbClr val="65CD8C"/>
    </a:custClr>
    <a:custClr name="Tannengrün 20">
      <a:srgbClr val="CFEED8"/>
    </a:custClr>
    <a:custClr name="Petrol 70">
      <a:srgbClr val="005857"/>
    </a:custClr>
    <a:custClr name="Petrol 40">
      <a:srgbClr val="2AC7C7"/>
    </a:custClr>
    <a:custClr name="Petrol 20">
      <a:srgbClr val="B5F4F4"/>
    </a:custClr>
    <a:custClr name="Cyan 70">
      <a:srgbClr val="004D76"/>
    </a:custClr>
    <a:custClr name="Cyan 40">
      <a:srgbClr val="23C3F1"/>
    </a:custClr>
    <a:custClr name="Kobaltblau 70">
      <a:srgbClr val="002F96"/>
    </a:custClr>
    <a:custClr name="Kobaltblau 40">
      <a:srgbClr val="46B2FF"/>
    </a:custClr>
    <a:custClr name="Kobaltblau 20">
      <a:srgbClr val="C5E7FF"/>
    </a:custClr>
    <a:custClr name="Mitternachtsblau 70 - Züriblau">
      <a:srgbClr val="0F05A0"/>
    </a:custClr>
    <a:custClr name="Mitternachtsblau 40">
      <a:srgbClr val="6496FF"/>
    </a:custClr>
    <a:custClr name="Mitternachtsblau 20">
      <a:srgbClr val="C5DBFF"/>
    </a:custClr>
    <a:custClr name="Violett 70">
      <a:srgbClr val="512480"/>
    </a:custClr>
    <a:custClr name="Violett 40">
      <a:srgbClr val="BC92FF"/>
    </a:custClr>
    <a:custClr name="Violett 20">
      <a:srgbClr val="E3D6FB"/>
    </a:custClr>
    <a:custClr name="Magenta 70">
      <a:srgbClr val="960055"/>
    </a:custClr>
    <a:custClr name="Magenta 40">
      <a:srgbClr val="F36BA6"/>
    </a:custClr>
    <a:custClr name="Rot 70">
      <a:srgbClr val="A31413"/>
    </a:custClr>
    <a:custClr name="Rot 40">
      <a:srgbClr val="FB737E"/>
    </a:custClr>
    <a:custClr name="Rot 20">
      <a:srgbClr val="FAD7E0"/>
    </a:custClr>
    <a:custClr name="Koralle 70">
      <a:srgbClr val="B80B2E"/>
    </a:custClr>
    <a:custClr name="Koralle 40">
      <a:srgbClr val="F18785"/>
    </a:custClr>
    <a:custClr name="Koralle 20">
      <a:srgbClr val="FBDBD4"/>
    </a:custClr>
    <a:custClr name="Sonnengelb 70">
      <a:srgbClr val="C08600"/>
    </a:custClr>
    <a:custClr name="Sonnengelb 40">
      <a:srgbClr val="FFDF61"/>
    </a:custClr>
    <a:custClr name="Sonnengelb 20">
      <a:srgbClr val="FFEEB6"/>
    </a:custClr>
    <a:custClr name="Orange 70">
      <a:srgbClr val="B23A01"/>
    </a:custClr>
    <a:custClr name="Orange 40">
      <a:srgbClr val="F6A960"/>
    </a:custClr>
    <a:custClr name="Ocker 70">
      <a:srgbClr val="9A5B01"/>
    </a:custClr>
    <a:custClr name="Ocker 40">
      <a:srgbClr val="DA9E49"/>
    </a:custClr>
    <a:custClr name="Ocker 20">
      <a:srgbClr val="EFE2C8"/>
    </a:custClr>
    <a:custClr name="Warm Gray 70">
      <a:srgbClr val="545050"/>
    </a:custClr>
    <a:custClr name="Warm Gray 40">
      <a:srgbClr val="ACA8A8"/>
    </a:custClr>
    <a:custClr name="Gray 70">
      <a:srgbClr val="7C7C7C"/>
    </a:custClr>
    <a:custClr name="Gray 40">
      <a:srgbClr val="C2C2C2"/>
    </a:custClr>
    <a:custClr name="Cool Gray 70">
      <a:srgbClr val="3D575E"/>
    </a:custClr>
    <a:custClr name="Cool Gray 40">
      <a:srgbClr val="8DAFBC"/>
    </a:custClr>
  </a:custClrLst>
  <a:extLst>
    <a:ext uri="{05A4C25C-085E-4340-85A3-A5531E510DB2}">
      <thm15:themeFamily xmlns:thm15="http://schemas.microsoft.com/office/thememl/2012/main" name="STZ_Theme_v2021-11-24" id="{27E9A635-4578-49D0-81B1-67B636DB76FC}" vid="{29E90F16-604C-4C77-AD50-74A0A4627FE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F35967D18DD734F99D7BE282ECD7EA3" ma:contentTypeVersion="7" ma:contentTypeDescription="Ein neues Dokument erstellen." ma:contentTypeScope="" ma:versionID="9cffc21bcfa7cbfe15d89bbdb72f6e2c">
  <xsd:schema xmlns:xsd="http://www.w3.org/2001/XMLSchema" xmlns:xs="http://www.w3.org/2001/XMLSchema" xmlns:p="http://schemas.microsoft.com/office/2006/metadata/properties" xmlns:ns2="7d4648a3-6862-4386-baff-0c5590e19f31" xmlns:ns3="8278545e-492e-48ba-a3fc-74f2fa7ebd09" targetNamespace="http://schemas.microsoft.com/office/2006/metadata/properties" ma:root="true" ma:fieldsID="d4c62be87176544814834d6811ec484f" ns2:_="" ns3:_="">
    <xsd:import namespace="7d4648a3-6862-4386-baff-0c5590e19f31"/>
    <xsd:import namespace="8278545e-492e-48ba-a3fc-74f2fa7ebd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648a3-6862-4386-baff-0c5590e19f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8545e-492e-48ba-a3fc-74f2fa7ebd09"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334C86-B1DB-4278-8628-B6FC8878C604}">
  <ds:schemaRefs>
    <ds:schemaRef ds:uri="http://schemas.microsoft.com/sharepoint/v3/contenttype/forms"/>
  </ds:schemaRefs>
</ds:datastoreItem>
</file>

<file path=customXml/itemProps2.xml><?xml version="1.0" encoding="utf-8"?>
<ds:datastoreItem xmlns:ds="http://schemas.openxmlformats.org/officeDocument/2006/customXml" ds:itemID="{9DF0814D-8D13-4E51-BA09-9E4BE9E7EF9A}">
  <ds:schemaRefs>
    <ds:schemaRef ds:uri="http://schemas.openxmlformats.org/officeDocument/2006/bibliography"/>
  </ds:schemaRefs>
</ds:datastoreItem>
</file>

<file path=customXml/itemProps3.xml><?xml version="1.0" encoding="utf-8"?>
<ds:datastoreItem xmlns:ds="http://schemas.openxmlformats.org/officeDocument/2006/customXml" ds:itemID="{94E16A34-8802-4DA4-96C3-F5EDCA8F6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648a3-6862-4386-baff-0c5590e19f31"/>
    <ds:schemaRef ds:uri="8278545e-492e-48ba-a3fc-74f2fa7eb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3A5538-3A54-4110-9151-71A457EB0A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SD_A4h_leer.dotm</Template>
  <TotalTime>0</TotalTime>
  <Pages>3</Pages>
  <Words>734</Words>
  <Characters>4629</Characters>
  <Application>Microsoft Office Word</Application>
  <DocSecurity>8</DocSecurity>
  <Lines>38</Lines>
  <Paragraphs>10</Paragraphs>
  <ScaleCrop>false</ScaleCrop>
  <HeadingPairs>
    <vt:vector size="2" baseType="variant">
      <vt:variant>
        <vt:lpstr>Titel</vt:lpstr>
      </vt:variant>
      <vt:variant>
        <vt:i4>1</vt:i4>
      </vt:variant>
    </vt:vector>
  </HeadingPairs>
  <TitlesOfParts>
    <vt:vector size="1" baseType="lpstr">
      <vt:lpstr>Langbericht</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Gesuch um Finanzierung der Kündigungsfrist</dc:title>
  <dc:subject/>
  <dc:creator>Schmid Livia (SOZ)</dc:creator>
  <cp:keywords/>
  <dc:description/>
  <cp:lastModifiedBy>Schmid Livia (SOZ)</cp:lastModifiedBy>
  <cp:revision>15</cp:revision>
  <cp:lastPrinted>2026-09-17T11:59:00Z</cp:lastPrinted>
  <dcterms:created xsi:type="dcterms:W3CDTF">2026-09-17T07:02:00Z</dcterms:created>
  <dcterms:modified xsi:type="dcterms:W3CDTF">2026-09-23T11:55:00Z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0x0101002F35967D18DD734F99D7BE282ECD7EA3</vt:lpwstr>
  </property>
  <property fmtid="{D5CDD505-2E9C-101B-9397-08002B2CF9AE}" pid="3" name="STZ_Kopfzeile1">
    <vt:lpwstr>Titel der Publikation</vt:lpwstr>
  </property>
  <property fmtid="{D5CDD505-2E9C-101B-9397-08002B2CF9AE}" pid="4" name="STZ_Titelblatt_Sorte">
    <vt:lpwstr>1</vt:lpwstr>
  </property>
</Properties>
</file>