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738060" w14:textId="2F1C6C26" w:rsidR="0006437F" w:rsidRDefault="0006437F" w:rsidP="0006437F">
      <w:pPr>
        <w:pStyle w:val="berschrift1"/>
      </w:pPr>
      <w:r>
        <w:t xml:space="preserve">Gesuch um </w:t>
      </w:r>
    </w:p>
    <w:p w14:paraId="4E10A722" w14:textId="77777777" w:rsidR="0006437F" w:rsidRDefault="0006437F" w:rsidP="0006437F">
      <w:r>
        <w:t>(Pflichtfeld entweder/oder)</w:t>
      </w:r>
    </w:p>
    <w:p w14:paraId="6FE8AF65" w14:textId="77777777" w:rsidR="0006437F" w:rsidRDefault="0006437F" w:rsidP="0006437F"/>
    <w:tbl>
      <w:tblPr>
        <w:tblStyle w:val="STZTabelle"/>
        <w:tblW w:w="0" w:type="auto"/>
        <w:tblLook w:val="0600" w:firstRow="0" w:lastRow="0" w:firstColumn="0" w:lastColumn="0" w:noHBand="1" w:noVBand="1"/>
      </w:tblPr>
      <w:tblGrid>
        <w:gridCol w:w="567"/>
        <w:gridCol w:w="8504"/>
      </w:tblGrid>
      <w:tr w:rsidR="0006437F" w14:paraId="240E3343" w14:textId="77777777" w:rsidTr="003E6C2F">
        <w:sdt>
          <w:sdtPr>
            <w:id w:val="1588348328"/>
            <w14:checkbox>
              <w14:checked w14:val="0"/>
              <w14:checkedState w14:val="2612" w14:font="MS Gothic"/>
              <w14:uncheckedState w14:val="2610" w14:font="MS Gothic"/>
            </w14:checkbox>
          </w:sdtPr>
          <w:sdtContent>
            <w:permStart w:id="1004545611" w:edGrp="everyone" w:displacedByCustomXml="prev"/>
            <w:tc>
              <w:tcPr>
                <w:tcW w:w="567" w:type="dxa"/>
              </w:tcPr>
              <w:p w14:paraId="4C9DB30C" w14:textId="77777777" w:rsidR="0006437F" w:rsidRPr="00F41859" w:rsidRDefault="0006437F" w:rsidP="0006437F">
                <w:r w:rsidRPr="00F41859">
                  <w:rPr>
                    <w:rFonts w:ascii="Segoe UI Symbol" w:hAnsi="Segoe UI Symbol" w:cs="Segoe UI Symbol"/>
                  </w:rPr>
                  <w:t>☐</w:t>
                </w:r>
              </w:p>
            </w:tc>
            <w:permEnd w:id="1004545611" w:displacedByCustomXml="next"/>
          </w:sdtContent>
        </w:sdt>
        <w:tc>
          <w:tcPr>
            <w:tcW w:w="8504" w:type="dxa"/>
          </w:tcPr>
          <w:p w14:paraId="58EAA8DA" w14:textId="77777777" w:rsidR="0006437F" w:rsidRPr="00FE41F4" w:rsidRDefault="0006437F" w:rsidP="0006437F">
            <w:pPr>
              <w:rPr>
                <w:rStyle w:val="Fett"/>
              </w:rPr>
            </w:pPr>
            <w:r w:rsidRPr="00FE41F4">
              <w:rPr>
                <w:rStyle w:val="Fett"/>
              </w:rPr>
              <w:t xml:space="preserve">Erhöhung des subventionsberechtigten Betreuungsumfangs (SBU), (Einsprache) </w:t>
            </w:r>
          </w:p>
          <w:p w14:paraId="3D5C96B3" w14:textId="77777777" w:rsidR="0006437F" w:rsidRPr="00F41859" w:rsidRDefault="0006437F" w:rsidP="0006437F">
            <w:r w:rsidRPr="00F41859">
              <w:t>Sie beantragen zum Beispiel eine Erhöhung Ihrer Subventionsberechtigung von 3 auf 5 Tage pro Woche.</w:t>
            </w:r>
          </w:p>
        </w:tc>
      </w:tr>
      <w:tr w:rsidR="0006437F" w14:paraId="4442D945" w14:textId="77777777" w:rsidTr="003E6C2F">
        <w:sdt>
          <w:sdtPr>
            <w:id w:val="-896047630"/>
            <w14:checkbox>
              <w14:checked w14:val="0"/>
              <w14:checkedState w14:val="2612" w14:font="MS Gothic"/>
              <w14:uncheckedState w14:val="2610" w14:font="MS Gothic"/>
            </w14:checkbox>
          </w:sdtPr>
          <w:sdtContent>
            <w:permStart w:id="1752983117" w:edGrp="everyone" w:displacedByCustomXml="prev"/>
            <w:tc>
              <w:tcPr>
                <w:tcW w:w="567" w:type="dxa"/>
              </w:tcPr>
              <w:p w14:paraId="4FD149D6" w14:textId="77777777" w:rsidR="0006437F" w:rsidRPr="00F41859" w:rsidRDefault="0006437F" w:rsidP="0006437F">
                <w:r w:rsidRPr="00F41859">
                  <w:rPr>
                    <w:rFonts w:ascii="Segoe UI Symbol" w:hAnsi="Segoe UI Symbol" w:cs="Segoe UI Symbol"/>
                  </w:rPr>
                  <w:t>☐</w:t>
                </w:r>
              </w:p>
            </w:tc>
            <w:permEnd w:id="1752983117" w:displacedByCustomXml="next"/>
          </w:sdtContent>
        </w:sdt>
        <w:tc>
          <w:tcPr>
            <w:tcW w:w="8504" w:type="dxa"/>
          </w:tcPr>
          <w:p w14:paraId="2B0A6EEF" w14:textId="77777777" w:rsidR="0006437F" w:rsidRPr="00FE41F4" w:rsidRDefault="0006437F" w:rsidP="0006437F">
            <w:pPr>
              <w:rPr>
                <w:rStyle w:val="Fett"/>
              </w:rPr>
            </w:pPr>
            <w:r w:rsidRPr="00FE41F4">
              <w:rPr>
                <w:rStyle w:val="Fett"/>
              </w:rPr>
              <w:t>rückwirkende Subventionierung</w:t>
            </w:r>
          </w:p>
          <w:p w14:paraId="4A4E98A5" w14:textId="77777777" w:rsidR="0006437F" w:rsidRPr="00F41859" w:rsidRDefault="0006437F" w:rsidP="0006437F">
            <w:r w:rsidRPr="00F41859">
              <w:t>Sie beantragen rückwirkend zum Beispiel eine Subventionierung ab dem 1. Juli - Ihr SBU ist erst ab dem 1.                                                                                  September gültig.</w:t>
            </w:r>
          </w:p>
        </w:tc>
      </w:tr>
    </w:tbl>
    <w:p w14:paraId="3F9D9CF8" w14:textId="77777777" w:rsidR="002E5EF8" w:rsidRDefault="002E5EF8" w:rsidP="002E5EF8"/>
    <w:p w14:paraId="1CA8EDC7" w14:textId="1C9BAA8A" w:rsidR="002E5EF8" w:rsidRPr="002E5EF8" w:rsidRDefault="002E5EF8" w:rsidP="002E5EF8">
      <w:r w:rsidRPr="00F41859">
        <w:t xml:space="preserve">Das Gesuch müssen </w:t>
      </w:r>
      <w:r w:rsidRPr="002E5EF8">
        <w:rPr>
          <w:rStyle w:val="Fett"/>
        </w:rPr>
        <w:t>Sie innerhalb von 30 Tagen</w:t>
      </w:r>
      <w:r w:rsidRPr="00F41859">
        <w:t xml:space="preserve"> nach Erhalt der Festlegung des subventions-berechtigten Betreuungsumfangs (SBU) einreichen.</w:t>
      </w:r>
    </w:p>
    <w:p w14:paraId="00F19367" w14:textId="59BC8B5D" w:rsidR="0006437F" w:rsidRDefault="0006437F" w:rsidP="0006437F">
      <w:pPr>
        <w:pStyle w:val="berschrift1"/>
      </w:pPr>
      <w:r>
        <w:t xml:space="preserve">Antragsteller/Antragstellerin </w:t>
      </w:r>
    </w:p>
    <w:p w14:paraId="78015048" w14:textId="77777777" w:rsidR="006C6393" w:rsidRDefault="006C6393" w:rsidP="006C6393">
      <w:r w:rsidRPr="00987D33">
        <w:t>(Pflichtfeld)</w:t>
      </w:r>
    </w:p>
    <w:p w14:paraId="6571D6E9" w14:textId="77777777" w:rsidR="006C6393" w:rsidRDefault="006C6393" w:rsidP="006C6393"/>
    <w:tbl>
      <w:tblPr>
        <w:tblStyle w:val="STZTabelle"/>
        <w:tblW w:w="0" w:type="auto"/>
        <w:tblLook w:val="0600" w:firstRow="0" w:lastRow="0" w:firstColumn="0" w:lastColumn="0" w:noHBand="1" w:noVBand="1"/>
      </w:tblPr>
      <w:tblGrid>
        <w:gridCol w:w="993"/>
        <w:gridCol w:w="3685"/>
        <w:gridCol w:w="851"/>
        <w:gridCol w:w="3542"/>
      </w:tblGrid>
      <w:tr w:rsidR="006C6393" w14:paraId="2EEA5DB9" w14:textId="77777777" w:rsidTr="00F5355A">
        <w:tc>
          <w:tcPr>
            <w:tcW w:w="993" w:type="dxa"/>
          </w:tcPr>
          <w:p w14:paraId="5B4E931E" w14:textId="77777777" w:rsidR="006C6393" w:rsidRPr="00211B3E" w:rsidRDefault="006C6393" w:rsidP="00F5355A">
            <w:pPr>
              <w:pStyle w:val="StandardBlocksatz"/>
              <w:rPr>
                <w:b/>
                <w:bCs/>
              </w:rPr>
            </w:pPr>
            <w:r w:rsidRPr="00211B3E">
              <w:rPr>
                <w:b/>
                <w:bCs/>
              </w:rPr>
              <w:t xml:space="preserve">Vorname </w:t>
            </w:r>
          </w:p>
        </w:tc>
        <w:sdt>
          <w:sdtPr>
            <w:id w:val="-380402056"/>
            <w:placeholder>
              <w:docPart w:val="616ABB3713804A9D9DC70FD4DE7860AB"/>
            </w:placeholder>
            <w:showingPlcHdr/>
          </w:sdtPr>
          <w:sdtContent>
            <w:permStart w:id="1364663512" w:edGrp="everyone" w:displacedByCustomXml="prev"/>
            <w:tc>
              <w:tcPr>
                <w:tcW w:w="3685" w:type="dxa"/>
              </w:tcPr>
              <w:p w14:paraId="706EC401" w14:textId="77777777" w:rsidR="006C6393" w:rsidRDefault="006C6393" w:rsidP="00F5355A">
                <w:pPr>
                  <w:pStyle w:val="StandardBlocksatz"/>
                </w:pPr>
                <w:r w:rsidRPr="008A696C">
                  <w:rPr>
                    <w:rStyle w:val="Platzhaltertext"/>
                  </w:rPr>
                  <w:t>Klicken oder tippen Sie hier, um Text einzugeben.</w:t>
                </w:r>
              </w:p>
            </w:tc>
            <w:permEnd w:id="1364663512" w:displacedByCustomXml="next"/>
          </w:sdtContent>
        </w:sdt>
        <w:tc>
          <w:tcPr>
            <w:tcW w:w="851" w:type="dxa"/>
          </w:tcPr>
          <w:p w14:paraId="64625FF5" w14:textId="77777777" w:rsidR="006C6393" w:rsidRPr="00211B3E" w:rsidRDefault="006C6393" w:rsidP="00F5355A">
            <w:pPr>
              <w:pStyle w:val="StandardBlocksatz"/>
              <w:rPr>
                <w:b/>
                <w:bCs/>
              </w:rPr>
            </w:pPr>
            <w:r w:rsidRPr="00211B3E">
              <w:rPr>
                <w:b/>
                <w:bCs/>
              </w:rPr>
              <w:t>Nachname</w:t>
            </w:r>
          </w:p>
        </w:tc>
        <w:sdt>
          <w:sdtPr>
            <w:id w:val="425475707"/>
            <w:placeholder>
              <w:docPart w:val="616ABB3713804A9D9DC70FD4DE7860AB"/>
            </w:placeholder>
            <w:showingPlcHdr/>
          </w:sdtPr>
          <w:sdtContent>
            <w:permStart w:id="1577866644" w:edGrp="everyone" w:displacedByCustomXml="prev"/>
            <w:tc>
              <w:tcPr>
                <w:tcW w:w="3542" w:type="dxa"/>
              </w:tcPr>
              <w:p w14:paraId="2D08351D" w14:textId="77777777" w:rsidR="006C6393" w:rsidRDefault="006C6393" w:rsidP="00F5355A">
                <w:pPr>
                  <w:pStyle w:val="StandardBlocksatz"/>
                </w:pPr>
                <w:r w:rsidRPr="008A696C">
                  <w:rPr>
                    <w:rStyle w:val="Platzhaltertext"/>
                  </w:rPr>
                  <w:t>Klicken oder tippen Sie hier, um Text einzugeben.</w:t>
                </w:r>
              </w:p>
            </w:tc>
            <w:permEnd w:id="1577866644" w:displacedByCustomXml="next"/>
          </w:sdtContent>
        </w:sdt>
      </w:tr>
      <w:tr w:rsidR="006C6393" w14:paraId="08F1BCEC" w14:textId="77777777" w:rsidTr="00F5355A">
        <w:tc>
          <w:tcPr>
            <w:tcW w:w="993" w:type="dxa"/>
          </w:tcPr>
          <w:p w14:paraId="701A40EB" w14:textId="77777777" w:rsidR="006C6393" w:rsidRPr="00211B3E" w:rsidRDefault="006C6393" w:rsidP="00F5355A">
            <w:pPr>
              <w:pStyle w:val="StandardBlocksatz"/>
              <w:rPr>
                <w:b/>
                <w:bCs/>
              </w:rPr>
            </w:pPr>
            <w:r w:rsidRPr="00211B3E">
              <w:rPr>
                <w:b/>
                <w:bCs/>
              </w:rPr>
              <w:t>Strasse</w:t>
            </w:r>
          </w:p>
        </w:tc>
        <w:sdt>
          <w:sdtPr>
            <w:id w:val="1942025205"/>
            <w:placeholder>
              <w:docPart w:val="616ABB3713804A9D9DC70FD4DE7860AB"/>
            </w:placeholder>
            <w:showingPlcHdr/>
          </w:sdtPr>
          <w:sdtContent>
            <w:permStart w:id="1628134458" w:edGrp="everyone" w:displacedByCustomXml="prev"/>
            <w:tc>
              <w:tcPr>
                <w:tcW w:w="3685" w:type="dxa"/>
              </w:tcPr>
              <w:p w14:paraId="3A3978D9" w14:textId="77777777" w:rsidR="006C6393" w:rsidRDefault="006C6393" w:rsidP="00F5355A">
                <w:pPr>
                  <w:pStyle w:val="StandardBlocksatz"/>
                </w:pPr>
                <w:r w:rsidRPr="008A696C">
                  <w:rPr>
                    <w:rStyle w:val="Platzhaltertext"/>
                  </w:rPr>
                  <w:t>Klicken oder tippen Sie hier, um Text einzugeben.</w:t>
                </w:r>
              </w:p>
            </w:tc>
            <w:permEnd w:id="1628134458" w:displacedByCustomXml="next"/>
          </w:sdtContent>
        </w:sdt>
        <w:tc>
          <w:tcPr>
            <w:tcW w:w="851" w:type="dxa"/>
          </w:tcPr>
          <w:p w14:paraId="49DDF1E0" w14:textId="77777777" w:rsidR="006C6393" w:rsidRPr="00211B3E" w:rsidRDefault="006C6393" w:rsidP="00F5355A">
            <w:pPr>
              <w:pStyle w:val="StandardBlocksatz"/>
              <w:rPr>
                <w:b/>
                <w:bCs/>
              </w:rPr>
            </w:pPr>
            <w:r w:rsidRPr="00211B3E">
              <w:rPr>
                <w:b/>
                <w:bCs/>
              </w:rPr>
              <w:t>Hausnr.</w:t>
            </w:r>
          </w:p>
        </w:tc>
        <w:sdt>
          <w:sdtPr>
            <w:id w:val="2036300800"/>
            <w:placeholder>
              <w:docPart w:val="616ABB3713804A9D9DC70FD4DE7860AB"/>
            </w:placeholder>
            <w:showingPlcHdr/>
          </w:sdtPr>
          <w:sdtContent>
            <w:permStart w:id="463105268" w:edGrp="everyone" w:displacedByCustomXml="prev"/>
            <w:tc>
              <w:tcPr>
                <w:tcW w:w="3542" w:type="dxa"/>
              </w:tcPr>
              <w:p w14:paraId="6294FE6E" w14:textId="77777777" w:rsidR="006C6393" w:rsidRDefault="006C6393" w:rsidP="00F5355A">
                <w:pPr>
                  <w:pStyle w:val="StandardBlocksatz"/>
                </w:pPr>
                <w:r w:rsidRPr="008A696C">
                  <w:rPr>
                    <w:rStyle w:val="Platzhaltertext"/>
                  </w:rPr>
                  <w:t>Klicken oder tippen Sie hier, um Text einzugeben.</w:t>
                </w:r>
              </w:p>
            </w:tc>
            <w:permEnd w:id="463105268" w:displacedByCustomXml="next"/>
          </w:sdtContent>
        </w:sdt>
      </w:tr>
      <w:tr w:rsidR="006C6393" w14:paraId="06594284" w14:textId="77777777" w:rsidTr="00F5355A">
        <w:tc>
          <w:tcPr>
            <w:tcW w:w="993" w:type="dxa"/>
          </w:tcPr>
          <w:p w14:paraId="3CE95FFC" w14:textId="77777777" w:rsidR="006C6393" w:rsidRDefault="006C6393" w:rsidP="00F5355A">
            <w:pPr>
              <w:pStyle w:val="StandardBlocksatz"/>
            </w:pPr>
            <w:r w:rsidRPr="00211B3E">
              <w:rPr>
                <w:b/>
                <w:bCs/>
              </w:rPr>
              <w:t>Postleitzahl</w:t>
            </w:r>
          </w:p>
        </w:tc>
        <w:sdt>
          <w:sdtPr>
            <w:id w:val="-2064012606"/>
            <w:placeholder>
              <w:docPart w:val="616ABB3713804A9D9DC70FD4DE7860AB"/>
            </w:placeholder>
            <w:showingPlcHdr/>
          </w:sdtPr>
          <w:sdtContent>
            <w:permStart w:id="979566889" w:edGrp="everyone" w:displacedByCustomXml="prev"/>
            <w:tc>
              <w:tcPr>
                <w:tcW w:w="3685" w:type="dxa"/>
              </w:tcPr>
              <w:p w14:paraId="60140D81" w14:textId="77777777" w:rsidR="006C6393" w:rsidRDefault="006C6393" w:rsidP="00F5355A">
                <w:pPr>
                  <w:pStyle w:val="StandardBlocksatz"/>
                </w:pPr>
                <w:r w:rsidRPr="008A696C">
                  <w:rPr>
                    <w:rStyle w:val="Platzhaltertext"/>
                  </w:rPr>
                  <w:t>Klicken oder tippen Sie hier, um Text einzugeben.</w:t>
                </w:r>
              </w:p>
            </w:tc>
            <w:permEnd w:id="979566889" w:displacedByCustomXml="next"/>
          </w:sdtContent>
        </w:sdt>
        <w:tc>
          <w:tcPr>
            <w:tcW w:w="851" w:type="dxa"/>
          </w:tcPr>
          <w:p w14:paraId="7C56E839" w14:textId="77777777" w:rsidR="006C6393" w:rsidRPr="00211B3E" w:rsidRDefault="006C6393" w:rsidP="00F5355A">
            <w:pPr>
              <w:pStyle w:val="StandardBlocksatz"/>
              <w:rPr>
                <w:b/>
                <w:bCs/>
              </w:rPr>
            </w:pPr>
            <w:r w:rsidRPr="00211B3E">
              <w:rPr>
                <w:b/>
                <w:bCs/>
              </w:rPr>
              <w:t>Ort</w:t>
            </w:r>
          </w:p>
        </w:tc>
        <w:sdt>
          <w:sdtPr>
            <w:id w:val="1360858517"/>
            <w:placeholder>
              <w:docPart w:val="616ABB3713804A9D9DC70FD4DE7860AB"/>
            </w:placeholder>
            <w:showingPlcHdr/>
          </w:sdtPr>
          <w:sdtContent>
            <w:permStart w:id="1320770958" w:edGrp="everyone" w:displacedByCustomXml="prev"/>
            <w:tc>
              <w:tcPr>
                <w:tcW w:w="3542" w:type="dxa"/>
              </w:tcPr>
              <w:p w14:paraId="2D17D529" w14:textId="77777777" w:rsidR="006C6393" w:rsidRDefault="006C6393" w:rsidP="00F5355A">
                <w:pPr>
                  <w:pStyle w:val="StandardBlocksatz"/>
                </w:pPr>
                <w:r w:rsidRPr="008A696C">
                  <w:rPr>
                    <w:rStyle w:val="Platzhaltertext"/>
                  </w:rPr>
                  <w:t>Klicken oder tippen Sie hier, um Text einzugeben.</w:t>
                </w:r>
              </w:p>
            </w:tc>
            <w:permEnd w:id="1320770958" w:displacedByCustomXml="next"/>
          </w:sdtContent>
        </w:sdt>
      </w:tr>
      <w:tr w:rsidR="006C6393" w14:paraId="6265B89D" w14:textId="77777777" w:rsidTr="00F5355A">
        <w:tc>
          <w:tcPr>
            <w:tcW w:w="993" w:type="dxa"/>
          </w:tcPr>
          <w:p w14:paraId="29597368" w14:textId="0A8DEF35" w:rsidR="006C6393" w:rsidRDefault="006C6393" w:rsidP="00F5355A">
            <w:pPr>
              <w:pStyle w:val="StandardBlocksatz"/>
            </w:pPr>
            <w:r w:rsidRPr="00211B3E">
              <w:rPr>
                <w:b/>
                <w:bCs/>
              </w:rPr>
              <w:t>Telefon</w:t>
            </w:r>
            <w:r w:rsidR="00AD7B47">
              <w:rPr>
                <w:b/>
                <w:bCs/>
              </w:rPr>
              <w:t>-N</w:t>
            </w:r>
            <w:r w:rsidRPr="00211B3E">
              <w:rPr>
                <w:b/>
                <w:bCs/>
              </w:rPr>
              <w:t>r.</w:t>
            </w:r>
          </w:p>
        </w:tc>
        <w:sdt>
          <w:sdtPr>
            <w:id w:val="-1227210633"/>
            <w:placeholder>
              <w:docPart w:val="616ABB3713804A9D9DC70FD4DE7860AB"/>
            </w:placeholder>
            <w:showingPlcHdr/>
          </w:sdtPr>
          <w:sdtContent>
            <w:permStart w:id="1979203754" w:edGrp="everyone" w:displacedByCustomXml="prev"/>
            <w:tc>
              <w:tcPr>
                <w:tcW w:w="3685" w:type="dxa"/>
              </w:tcPr>
              <w:p w14:paraId="67AD321F" w14:textId="77777777" w:rsidR="006C6393" w:rsidRDefault="006C6393" w:rsidP="00F5355A">
                <w:pPr>
                  <w:pStyle w:val="StandardBlocksatz"/>
                </w:pPr>
                <w:r w:rsidRPr="008A696C">
                  <w:rPr>
                    <w:rStyle w:val="Platzhaltertext"/>
                  </w:rPr>
                  <w:t>Klicken oder tippen Sie hier, um Text einzugeben.</w:t>
                </w:r>
              </w:p>
            </w:tc>
            <w:permEnd w:id="1979203754" w:displacedByCustomXml="next"/>
          </w:sdtContent>
        </w:sdt>
        <w:tc>
          <w:tcPr>
            <w:tcW w:w="851" w:type="dxa"/>
          </w:tcPr>
          <w:p w14:paraId="7A68CB31" w14:textId="77777777" w:rsidR="006C6393" w:rsidRPr="00211B3E" w:rsidRDefault="006C6393" w:rsidP="00F5355A">
            <w:pPr>
              <w:pStyle w:val="StandardBlocksatz"/>
              <w:rPr>
                <w:b/>
                <w:bCs/>
              </w:rPr>
            </w:pPr>
            <w:r w:rsidRPr="00211B3E">
              <w:rPr>
                <w:b/>
                <w:bCs/>
              </w:rPr>
              <w:t>E-Mail</w:t>
            </w:r>
          </w:p>
        </w:tc>
        <w:sdt>
          <w:sdtPr>
            <w:id w:val="-541585515"/>
            <w:placeholder>
              <w:docPart w:val="616ABB3713804A9D9DC70FD4DE7860AB"/>
            </w:placeholder>
            <w:showingPlcHdr/>
          </w:sdtPr>
          <w:sdtContent>
            <w:permStart w:id="817837363" w:edGrp="everyone" w:displacedByCustomXml="prev"/>
            <w:tc>
              <w:tcPr>
                <w:tcW w:w="3542" w:type="dxa"/>
              </w:tcPr>
              <w:p w14:paraId="21480147" w14:textId="77777777" w:rsidR="006C6393" w:rsidRDefault="006C6393" w:rsidP="00F5355A">
                <w:pPr>
                  <w:pStyle w:val="StandardBlocksatz"/>
                </w:pPr>
                <w:r w:rsidRPr="008A696C">
                  <w:rPr>
                    <w:rStyle w:val="Platzhaltertext"/>
                  </w:rPr>
                  <w:t>Klicken oder tippen Sie hier, um Text einzugeben.</w:t>
                </w:r>
              </w:p>
            </w:tc>
            <w:permEnd w:id="817837363" w:displacedByCustomXml="next"/>
          </w:sdtContent>
        </w:sdt>
      </w:tr>
    </w:tbl>
    <w:p w14:paraId="6B1ABD0A" w14:textId="1B47DFC6" w:rsidR="0006437F" w:rsidRDefault="0006437F" w:rsidP="0006437F">
      <w:pPr>
        <w:pStyle w:val="berschrift1"/>
      </w:pPr>
      <w:r>
        <w:t xml:space="preserve">Begründung </w:t>
      </w:r>
    </w:p>
    <w:p w14:paraId="7BD326F5" w14:textId="77777777" w:rsidR="0006437F" w:rsidRDefault="0006437F" w:rsidP="0006437F">
      <w:r w:rsidRPr="007761FE">
        <w:rPr>
          <w:rStyle w:val="Fett"/>
        </w:rPr>
        <w:t>Schildern Sie Ihre Situation:</w:t>
      </w:r>
      <w:r>
        <w:t xml:space="preserve"> Sie arbeiten zum Beispiel in einem Pensum von 50% von Mo-Fr vormittags. Oder Sie arbeiten unregelmässig im Schichtdienst und brauchen deshalb einen höheren SBU. Oder Sie haben vergessen, einen SBU zu beantragen, da ihr Kind im August in den Kindergarten kommt.</w:t>
      </w:r>
    </w:p>
    <w:p w14:paraId="488FBE10" w14:textId="77777777" w:rsidR="00D20B86" w:rsidRDefault="00D20B86" w:rsidP="0006437F"/>
    <w:tbl>
      <w:tblPr>
        <w:tblStyle w:val="STZTabelle"/>
        <w:tblW w:w="0" w:type="auto"/>
        <w:tblLook w:val="04A0" w:firstRow="1" w:lastRow="0" w:firstColumn="1" w:lastColumn="0" w:noHBand="0" w:noVBand="1"/>
      </w:tblPr>
      <w:tblGrid>
        <w:gridCol w:w="9071"/>
      </w:tblGrid>
      <w:tr w:rsidR="0006437F" w14:paraId="36FF2CF1" w14:textId="77777777" w:rsidTr="00594416">
        <w:trPr>
          <w:cnfStyle w:val="100000000000" w:firstRow="1" w:lastRow="0" w:firstColumn="0" w:lastColumn="0" w:oddVBand="0" w:evenVBand="0" w:oddHBand="0" w:evenHBand="0" w:firstRowFirstColumn="0" w:firstRowLastColumn="0" w:lastRowFirstColumn="0" w:lastRowLastColumn="0"/>
          <w:trHeight w:val="2159"/>
        </w:trPr>
        <w:tc>
          <w:tcPr>
            <w:cnfStyle w:val="001000000000" w:firstRow="0" w:lastRow="0" w:firstColumn="1" w:lastColumn="0" w:oddVBand="0" w:evenVBand="0" w:oddHBand="0" w:evenHBand="0" w:firstRowFirstColumn="0" w:firstRowLastColumn="0" w:lastRowFirstColumn="0" w:lastRowLastColumn="0"/>
            <w:tcW w:w="9071" w:type="dxa"/>
          </w:tcPr>
          <w:permStart w:id="1089958901" w:edGrp="everyone" w:colFirst="0" w:colLast="0" w:displacedByCustomXml="next"/>
          <w:permStart w:id="1377634706" w:edGrp="everyone" w:colFirst="1" w:colLast="1" w:displacedByCustomXml="next"/>
          <w:sdt>
            <w:sdtPr>
              <w:id w:val="400024899"/>
              <w:placeholder>
                <w:docPart w:val="DefaultPlaceholder_-1854013440"/>
              </w:placeholder>
              <w:showingPlcHdr/>
            </w:sdtPr>
            <w:sdtContent>
              <w:p w14:paraId="54950372" w14:textId="58D7DE56" w:rsidR="0006437F" w:rsidRDefault="006C6393" w:rsidP="00F45147">
                <w:pPr>
                  <w:pStyle w:val="StandardBlocksatz"/>
                </w:pPr>
                <w:r w:rsidRPr="00E23747">
                  <w:t>Klicken oder tippen Sie hier, um Text einzugeben.</w:t>
                </w:r>
              </w:p>
            </w:sdtContent>
          </w:sdt>
          <w:p w14:paraId="4727497C" w14:textId="77777777" w:rsidR="002E5EF8" w:rsidRDefault="002E5EF8" w:rsidP="003E6C2F"/>
          <w:p w14:paraId="29868E69" w14:textId="77777777" w:rsidR="0006437F" w:rsidRDefault="0006437F" w:rsidP="003E6C2F"/>
          <w:p w14:paraId="0CB8D954" w14:textId="77777777" w:rsidR="002E5EF8" w:rsidRDefault="002E5EF8" w:rsidP="003E6C2F"/>
          <w:p w14:paraId="0C2D0BEE" w14:textId="77777777" w:rsidR="0006437F" w:rsidRDefault="0006437F" w:rsidP="003E6C2F"/>
          <w:p w14:paraId="0FD344B2" w14:textId="77777777" w:rsidR="0006437F" w:rsidRDefault="0006437F" w:rsidP="003E6C2F"/>
        </w:tc>
      </w:tr>
    </w:tbl>
    <w:permEnd w:id="1377634706"/>
    <w:permEnd w:id="1089958901"/>
    <w:p w14:paraId="25E0DAF3" w14:textId="77777777" w:rsidR="0006437F" w:rsidRDefault="0006437F" w:rsidP="0006437F">
      <w:r>
        <w:lastRenderedPageBreak/>
        <w:t xml:space="preserve">Nachdem Sie das Gesuch eingereicht haben, prüft das Sozialdepartement den ursprünglichen Entscheid nochmals. Anschliessend erhalten Sie einen neuen, schriftlich begründeten Entscheid. </w:t>
      </w:r>
      <w:r w:rsidRPr="00396C89">
        <w:rPr>
          <w:rStyle w:val="Fett"/>
        </w:rPr>
        <w:t xml:space="preserve">Eine Erhöhung der </w:t>
      </w:r>
      <w:r w:rsidRPr="002E5EF8">
        <w:rPr>
          <w:rStyle w:val="Fett"/>
        </w:rPr>
        <w:t>Subvention</w:t>
      </w:r>
      <w:r>
        <w:t xml:space="preserve"> (also mehr subventionsberechtigte Betreuungstage) oder eine </w:t>
      </w:r>
      <w:r w:rsidRPr="00396C89">
        <w:rPr>
          <w:rStyle w:val="Fett"/>
        </w:rPr>
        <w:t>rückwirkende Subventionierung</w:t>
      </w:r>
      <w:r>
        <w:t xml:space="preserve"> ist nur möglich, wenn ein finanzieller Härtefall vorliegt.</w:t>
      </w:r>
    </w:p>
    <w:p w14:paraId="3E3C736B" w14:textId="77777777" w:rsidR="0006437F" w:rsidRDefault="0006437F" w:rsidP="0006437F"/>
    <w:p w14:paraId="3024B33A" w14:textId="77777777" w:rsidR="0006437F" w:rsidRDefault="0006437F" w:rsidP="0006437F">
      <w:r>
        <w:t>Ein finanzieller Härtefall ist gegeben, wenn die Bezahlung des nicht subventionierten Betreuungstags zu einer finanziellen Notlage führt. Zur Überprüfung müssen Sie zusätzlich ein Budget ausfüllen, das Ihnen in einem 2. Schritt zugestellt wird.</w:t>
      </w:r>
    </w:p>
    <w:p w14:paraId="0AFC8C5E" w14:textId="77777777" w:rsidR="0006437F" w:rsidRDefault="0006437F" w:rsidP="0006437F">
      <w:pPr>
        <w:pStyle w:val="berschrift1"/>
      </w:pPr>
      <w:r>
        <w:t>Welche Dokumente müssen Sie einreichen?</w:t>
      </w:r>
    </w:p>
    <w:p w14:paraId="15A1B2E4" w14:textId="77777777" w:rsidR="0006437F" w:rsidRDefault="0006437F" w:rsidP="0006437F">
      <w:pPr>
        <w:pStyle w:val="Aufzhlungszeichen"/>
      </w:pPr>
      <w:r>
        <w:t>Sie müssen Ihre Situation mit Dokumenten belegen. Reichen Sie nur die Dokumente ein, die Ihre Situation betreffen.</w:t>
      </w:r>
    </w:p>
    <w:p w14:paraId="775885E7" w14:textId="77777777" w:rsidR="0006437F" w:rsidRDefault="0006437F" w:rsidP="0006437F">
      <w:pPr>
        <w:pStyle w:val="Aufzhlungszeichen"/>
      </w:pPr>
      <w:r>
        <w:t>Wenn Sie unsicher sind, welche Dokumente nötig sind: bitte rufen Sie uns vorher an.</w:t>
      </w:r>
    </w:p>
    <w:p w14:paraId="1A15EE26" w14:textId="77777777" w:rsidR="0006437F" w:rsidRPr="00396C89" w:rsidRDefault="0006437F" w:rsidP="0006437F">
      <w:pPr>
        <w:pStyle w:val="Aufzhlungszeichen"/>
        <w:rPr>
          <w:b/>
          <w:bCs/>
        </w:rPr>
      </w:pPr>
      <w:r>
        <w:t xml:space="preserve">Leben beide Eltern im gleichen Haushalt, brauchen wir die Dokumente von </w:t>
      </w:r>
      <w:r w:rsidRPr="00396C89">
        <w:rPr>
          <w:rStyle w:val="Fett"/>
        </w:rPr>
        <w:t>beiden Elternteilen.</w:t>
      </w:r>
    </w:p>
    <w:p w14:paraId="565DEBC3" w14:textId="77777777" w:rsidR="0006437F" w:rsidRDefault="0006437F" w:rsidP="0006437F">
      <w:pPr>
        <w:pStyle w:val="berschrift2"/>
      </w:pPr>
      <w:r>
        <w:t xml:space="preserve">erforderliches Dokument </w:t>
      </w:r>
    </w:p>
    <w:p w14:paraId="6C2A8E60" w14:textId="77777777" w:rsidR="0006437F" w:rsidRDefault="0006437F" w:rsidP="0006437F">
      <w:r>
        <w:t>(Pflichtfeld)</w:t>
      </w:r>
    </w:p>
    <w:p w14:paraId="37A4E05A" w14:textId="77777777" w:rsidR="0006437F" w:rsidRDefault="0006437F" w:rsidP="0006437F"/>
    <w:tbl>
      <w:tblPr>
        <w:tblStyle w:val="STZTabelle"/>
        <w:tblW w:w="0" w:type="auto"/>
        <w:tblLook w:val="0600" w:firstRow="0" w:lastRow="0" w:firstColumn="0" w:lastColumn="0" w:noHBand="1" w:noVBand="1"/>
      </w:tblPr>
      <w:tblGrid>
        <w:gridCol w:w="567"/>
        <w:gridCol w:w="8504"/>
      </w:tblGrid>
      <w:tr w:rsidR="0006437F" w14:paraId="3860BFF8" w14:textId="77777777" w:rsidTr="003E6C2F">
        <w:sdt>
          <w:sdtPr>
            <w:id w:val="-1247036423"/>
            <w14:checkbox>
              <w14:checked w14:val="0"/>
              <w14:checkedState w14:val="2612" w14:font="MS Gothic"/>
              <w14:uncheckedState w14:val="2610" w14:font="MS Gothic"/>
            </w14:checkbox>
          </w:sdtPr>
          <w:sdtContent>
            <w:permStart w:id="1387949712" w:edGrp="everyone" w:displacedByCustomXml="prev"/>
            <w:tc>
              <w:tcPr>
                <w:tcW w:w="567" w:type="dxa"/>
              </w:tcPr>
              <w:p w14:paraId="4B3FB0B1" w14:textId="77777777" w:rsidR="0006437F" w:rsidRPr="00396C89" w:rsidRDefault="0006437F" w:rsidP="0006437F">
                <w:pPr>
                  <w:pStyle w:val="StandardBlocksatz"/>
                </w:pPr>
                <w:r w:rsidRPr="00396C89">
                  <w:rPr>
                    <w:rFonts w:ascii="MS Gothic" w:eastAsia="MS Gothic" w:hAnsi="MS Gothic" w:hint="eastAsia"/>
                  </w:rPr>
                  <w:t>☐</w:t>
                </w:r>
              </w:p>
            </w:tc>
            <w:permEnd w:id="1387949712" w:displacedByCustomXml="next"/>
          </w:sdtContent>
        </w:sdt>
        <w:tc>
          <w:tcPr>
            <w:tcW w:w="8504" w:type="dxa"/>
          </w:tcPr>
          <w:p w14:paraId="5471983F" w14:textId="0598985F" w:rsidR="00284CD2" w:rsidRDefault="0006437F" w:rsidP="00284CD2">
            <w:r w:rsidRPr="00284CD2">
              <w:rPr>
                <w:b/>
                <w:bCs/>
              </w:rPr>
              <w:t>aktueller SBU, Nr.</w:t>
            </w:r>
            <w:r w:rsidRPr="007761FE">
              <w:t xml:space="preserve"> </w:t>
            </w:r>
            <w:r w:rsidR="00284CD2">
              <w:t xml:space="preserve">                  </w:t>
            </w:r>
            <w:r w:rsidR="00E23747">
              <w:t xml:space="preserve"> </w:t>
            </w:r>
            <w:sdt>
              <w:sdtPr>
                <w:id w:val="1079799400"/>
                <w:placeholder>
                  <w:docPart w:val="DefaultPlaceholder_-1854013440"/>
                </w:placeholder>
                <w:showingPlcHdr/>
              </w:sdtPr>
              <w:sdtContent>
                <w:permStart w:id="1549285084" w:edGrp="everyone"/>
                <w:r w:rsidR="00E23747" w:rsidRPr="008A696C">
                  <w:rPr>
                    <w:rStyle w:val="Platzhaltertext"/>
                  </w:rPr>
                  <w:t>Klicken oder tippen Sie hier, um Text einzugeben.</w:t>
                </w:r>
                <w:permEnd w:id="1549285084"/>
              </w:sdtContent>
            </w:sdt>
            <w:r w:rsidRPr="007761FE">
              <w:t xml:space="preserve"> </w:t>
            </w:r>
          </w:p>
          <w:p w14:paraId="656A4187" w14:textId="22ACA639" w:rsidR="0006437F" w:rsidRDefault="0006437F" w:rsidP="00284CD2">
            <w:r w:rsidRPr="007761FE">
              <w:t>(Festlegung Subventionsberechtigter Betreuungsumfang der Stadt Zürich)</w:t>
            </w:r>
          </w:p>
        </w:tc>
      </w:tr>
    </w:tbl>
    <w:p w14:paraId="4C539B89" w14:textId="77777777" w:rsidR="002E5EF8" w:rsidRDefault="0006437F" w:rsidP="0006437F">
      <w:pPr>
        <w:pStyle w:val="berschrift2"/>
      </w:pPr>
      <w:r>
        <w:t xml:space="preserve">weitere mögliche Dokumente </w:t>
      </w:r>
    </w:p>
    <w:p w14:paraId="1A67D4C4" w14:textId="22FFD9CF" w:rsidR="0006437F" w:rsidRDefault="0006437F" w:rsidP="002E5EF8">
      <w:r>
        <w:t xml:space="preserve">(Auswahl) </w:t>
      </w:r>
    </w:p>
    <w:p w14:paraId="3A9A006F" w14:textId="77777777" w:rsidR="002E5EF8" w:rsidRDefault="002E5EF8" w:rsidP="002E5EF8"/>
    <w:tbl>
      <w:tblPr>
        <w:tblStyle w:val="STZTabelle"/>
        <w:tblW w:w="0" w:type="auto"/>
        <w:tblLook w:val="0600" w:firstRow="0" w:lastRow="0" w:firstColumn="0" w:lastColumn="0" w:noHBand="1" w:noVBand="1"/>
      </w:tblPr>
      <w:tblGrid>
        <w:gridCol w:w="567"/>
        <w:gridCol w:w="8504"/>
      </w:tblGrid>
      <w:tr w:rsidR="0006437F" w14:paraId="747E2788" w14:textId="77777777" w:rsidTr="003E6C2F">
        <w:sdt>
          <w:sdtPr>
            <w:id w:val="1429695889"/>
            <w14:checkbox>
              <w14:checked w14:val="0"/>
              <w14:checkedState w14:val="2612" w14:font="MS Gothic"/>
              <w14:uncheckedState w14:val="2610" w14:font="MS Gothic"/>
            </w14:checkbox>
          </w:sdtPr>
          <w:sdtContent>
            <w:permStart w:id="255819364" w:edGrp="everyone" w:displacedByCustomXml="prev"/>
            <w:tc>
              <w:tcPr>
                <w:tcW w:w="567" w:type="dxa"/>
              </w:tcPr>
              <w:p w14:paraId="1C5A2B36" w14:textId="77777777" w:rsidR="0006437F" w:rsidRPr="00F41859" w:rsidRDefault="0006437F" w:rsidP="0006437F">
                <w:pPr>
                  <w:pStyle w:val="StandardBlocksatz"/>
                </w:pPr>
                <w:r w:rsidRPr="00F41859">
                  <w:rPr>
                    <w:rFonts w:ascii="Segoe UI Symbol" w:hAnsi="Segoe UI Symbol" w:cs="Segoe UI Symbol"/>
                  </w:rPr>
                  <w:t>☐</w:t>
                </w:r>
              </w:p>
            </w:tc>
            <w:permEnd w:id="255819364" w:displacedByCustomXml="next"/>
          </w:sdtContent>
        </w:sdt>
        <w:tc>
          <w:tcPr>
            <w:tcW w:w="8504" w:type="dxa"/>
          </w:tcPr>
          <w:p w14:paraId="4A387F72" w14:textId="1FE1FAFF" w:rsidR="0006437F" w:rsidRPr="00F41859" w:rsidRDefault="0006437F" w:rsidP="0006437F">
            <w:pPr>
              <w:pStyle w:val="StandardBlocksatz"/>
            </w:pPr>
            <w:r w:rsidRPr="00284CD2">
              <w:rPr>
                <w:b/>
                <w:bCs/>
              </w:rPr>
              <w:t>aktuelle Arbeitsbestätigung von</w:t>
            </w:r>
            <w:r w:rsidR="00284CD2">
              <w:t xml:space="preserve">   </w:t>
            </w:r>
            <w:r w:rsidR="006C6393">
              <w:t xml:space="preserve"> </w:t>
            </w:r>
            <w:sdt>
              <w:sdtPr>
                <w:id w:val="1950349004"/>
                <w:placeholder>
                  <w:docPart w:val="DefaultPlaceholder_-1854013440"/>
                </w:placeholder>
                <w:showingPlcHdr/>
              </w:sdtPr>
              <w:sdtContent>
                <w:permStart w:id="969937555" w:edGrp="everyone"/>
                <w:r w:rsidR="006C6393" w:rsidRPr="008A696C">
                  <w:rPr>
                    <w:rStyle w:val="Platzhaltertext"/>
                  </w:rPr>
                  <w:t>Klicken oder tippen Sie hier, um Text einzugeben.</w:t>
                </w:r>
                <w:permEnd w:id="969937555"/>
              </w:sdtContent>
            </w:sdt>
          </w:p>
        </w:tc>
      </w:tr>
      <w:tr w:rsidR="0006437F" w14:paraId="5B281832" w14:textId="77777777" w:rsidTr="003E6C2F">
        <w:sdt>
          <w:sdtPr>
            <w:id w:val="-1874522375"/>
            <w14:checkbox>
              <w14:checked w14:val="0"/>
              <w14:checkedState w14:val="2612" w14:font="MS Gothic"/>
              <w14:uncheckedState w14:val="2610" w14:font="MS Gothic"/>
            </w14:checkbox>
          </w:sdtPr>
          <w:sdtContent>
            <w:permStart w:id="486692389" w:edGrp="everyone" w:displacedByCustomXml="prev"/>
            <w:tc>
              <w:tcPr>
                <w:tcW w:w="567" w:type="dxa"/>
              </w:tcPr>
              <w:p w14:paraId="26BF748F" w14:textId="77777777" w:rsidR="0006437F" w:rsidRPr="00F41859" w:rsidRDefault="0006437F" w:rsidP="0006437F">
                <w:pPr>
                  <w:pStyle w:val="StandardBlocksatz"/>
                </w:pPr>
                <w:r w:rsidRPr="00F41859">
                  <w:rPr>
                    <w:rFonts w:ascii="Segoe UI Symbol" w:hAnsi="Segoe UI Symbol" w:cs="Segoe UI Symbol"/>
                  </w:rPr>
                  <w:t>☐</w:t>
                </w:r>
              </w:p>
            </w:tc>
            <w:permEnd w:id="486692389" w:displacedByCustomXml="next"/>
          </w:sdtContent>
        </w:sdt>
        <w:tc>
          <w:tcPr>
            <w:tcW w:w="8504" w:type="dxa"/>
          </w:tcPr>
          <w:p w14:paraId="19E75803" w14:textId="66BE28C5" w:rsidR="0006437F" w:rsidRPr="00F41859" w:rsidRDefault="0006437F" w:rsidP="0006437F">
            <w:pPr>
              <w:pStyle w:val="StandardBlocksatz"/>
            </w:pPr>
            <w:r w:rsidRPr="00284CD2">
              <w:rPr>
                <w:b/>
                <w:bCs/>
              </w:rPr>
              <w:t>aktuelle Arbeitsbestätigung von</w:t>
            </w:r>
            <w:r w:rsidR="00284CD2">
              <w:t xml:space="preserve">   </w:t>
            </w:r>
            <w:r w:rsidR="006C6393">
              <w:t xml:space="preserve"> </w:t>
            </w:r>
            <w:sdt>
              <w:sdtPr>
                <w:id w:val="952903894"/>
                <w:placeholder>
                  <w:docPart w:val="DefaultPlaceholder_-1854013440"/>
                </w:placeholder>
                <w:showingPlcHdr/>
              </w:sdtPr>
              <w:sdtContent>
                <w:permStart w:id="1546137271" w:edGrp="everyone"/>
                <w:r w:rsidR="006C6393" w:rsidRPr="008A696C">
                  <w:rPr>
                    <w:rStyle w:val="Platzhaltertext"/>
                  </w:rPr>
                  <w:t>Klicken oder tippen Sie hier, um Text einzugeben.</w:t>
                </w:r>
                <w:permEnd w:id="1546137271"/>
              </w:sdtContent>
            </w:sdt>
          </w:p>
        </w:tc>
      </w:tr>
      <w:tr w:rsidR="0006437F" w14:paraId="5B037B32" w14:textId="77777777" w:rsidTr="003E6C2F">
        <w:sdt>
          <w:sdtPr>
            <w:id w:val="1564061053"/>
            <w14:checkbox>
              <w14:checked w14:val="0"/>
              <w14:checkedState w14:val="2612" w14:font="MS Gothic"/>
              <w14:uncheckedState w14:val="2610" w14:font="MS Gothic"/>
            </w14:checkbox>
          </w:sdtPr>
          <w:sdtContent>
            <w:permStart w:id="230970860" w:edGrp="everyone" w:displacedByCustomXml="prev"/>
            <w:tc>
              <w:tcPr>
                <w:tcW w:w="567" w:type="dxa"/>
              </w:tcPr>
              <w:p w14:paraId="2C351D58" w14:textId="77777777" w:rsidR="0006437F" w:rsidRPr="00F41859" w:rsidRDefault="0006437F" w:rsidP="0006437F">
                <w:pPr>
                  <w:pStyle w:val="StandardBlocksatz"/>
                </w:pPr>
                <w:r w:rsidRPr="00F41859">
                  <w:rPr>
                    <w:rFonts w:ascii="Segoe UI Symbol" w:hAnsi="Segoe UI Symbol" w:cs="Segoe UI Symbol"/>
                  </w:rPr>
                  <w:t>☐</w:t>
                </w:r>
              </w:p>
            </w:tc>
            <w:permEnd w:id="230970860" w:displacedByCustomXml="next"/>
          </w:sdtContent>
        </w:sdt>
        <w:tc>
          <w:tcPr>
            <w:tcW w:w="8504" w:type="dxa"/>
          </w:tcPr>
          <w:p w14:paraId="0CB37105" w14:textId="44358485" w:rsidR="0006437F" w:rsidRPr="00F41859" w:rsidRDefault="0006437F" w:rsidP="0006437F">
            <w:pPr>
              <w:pStyle w:val="StandardBlocksatz"/>
            </w:pPr>
            <w:r w:rsidRPr="00284CD2">
              <w:rPr>
                <w:b/>
                <w:bCs/>
              </w:rPr>
              <w:t>RAV-Bestätigung von</w:t>
            </w:r>
            <w:r w:rsidR="00284CD2">
              <w:t xml:space="preserve">   </w:t>
            </w:r>
            <w:r w:rsidR="006C6393">
              <w:t xml:space="preserve"> </w:t>
            </w:r>
            <w:sdt>
              <w:sdtPr>
                <w:id w:val="578495590"/>
                <w:placeholder>
                  <w:docPart w:val="DefaultPlaceholder_-1854013440"/>
                </w:placeholder>
                <w:showingPlcHdr/>
              </w:sdtPr>
              <w:sdtContent>
                <w:permStart w:id="1874533813" w:edGrp="everyone"/>
                <w:r w:rsidR="006C6393" w:rsidRPr="008A696C">
                  <w:rPr>
                    <w:rStyle w:val="Platzhaltertext"/>
                  </w:rPr>
                  <w:t>Klicken oder tippen Sie hier, um Text einzugeben.</w:t>
                </w:r>
                <w:permEnd w:id="1874533813"/>
              </w:sdtContent>
            </w:sdt>
          </w:p>
        </w:tc>
      </w:tr>
      <w:tr w:rsidR="0006437F" w14:paraId="3B050747" w14:textId="77777777" w:rsidTr="003E6C2F">
        <w:sdt>
          <w:sdtPr>
            <w:id w:val="-1329898075"/>
            <w14:checkbox>
              <w14:checked w14:val="0"/>
              <w14:checkedState w14:val="2612" w14:font="MS Gothic"/>
              <w14:uncheckedState w14:val="2610" w14:font="MS Gothic"/>
            </w14:checkbox>
          </w:sdtPr>
          <w:sdtContent>
            <w:permStart w:id="1280314079" w:edGrp="everyone" w:displacedByCustomXml="prev"/>
            <w:tc>
              <w:tcPr>
                <w:tcW w:w="567" w:type="dxa"/>
              </w:tcPr>
              <w:p w14:paraId="2F9A17B7" w14:textId="77777777" w:rsidR="0006437F" w:rsidRPr="00F41859" w:rsidRDefault="0006437F" w:rsidP="0006437F">
                <w:pPr>
                  <w:pStyle w:val="StandardBlocksatz"/>
                </w:pPr>
                <w:r w:rsidRPr="00F41859">
                  <w:rPr>
                    <w:rFonts w:ascii="Segoe UI Symbol" w:hAnsi="Segoe UI Symbol" w:cs="Segoe UI Symbol"/>
                  </w:rPr>
                  <w:t>☐</w:t>
                </w:r>
              </w:p>
            </w:tc>
            <w:permEnd w:id="1280314079" w:displacedByCustomXml="next"/>
          </w:sdtContent>
        </w:sdt>
        <w:tc>
          <w:tcPr>
            <w:tcW w:w="8504" w:type="dxa"/>
          </w:tcPr>
          <w:p w14:paraId="458C8632" w14:textId="38B68F76" w:rsidR="0006437F" w:rsidRPr="00F41859" w:rsidRDefault="0006437F" w:rsidP="0006437F">
            <w:pPr>
              <w:pStyle w:val="StandardBlocksatz"/>
            </w:pPr>
            <w:r w:rsidRPr="00284CD2">
              <w:rPr>
                <w:b/>
                <w:bCs/>
              </w:rPr>
              <w:t>Aus-/Weiterbildungsbestätigung von</w:t>
            </w:r>
            <w:r w:rsidR="00284CD2">
              <w:t xml:space="preserve">   </w:t>
            </w:r>
            <w:r w:rsidR="006C6393">
              <w:t xml:space="preserve"> </w:t>
            </w:r>
            <w:sdt>
              <w:sdtPr>
                <w:id w:val="-298003274"/>
                <w:placeholder>
                  <w:docPart w:val="DefaultPlaceholder_-1854013440"/>
                </w:placeholder>
                <w:showingPlcHdr/>
              </w:sdtPr>
              <w:sdtContent>
                <w:permStart w:id="150153011" w:edGrp="everyone"/>
                <w:r w:rsidR="006C6393" w:rsidRPr="008A696C">
                  <w:rPr>
                    <w:rStyle w:val="Platzhaltertext"/>
                  </w:rPr>
                  <w:t>Klicken oder tippen Sie hier, um Text einzugeben.</w:t>
                </w:r>
                <w:permEnd w:id="150153011"/>
              </w:sdtContent>
            </w:sdt>
          </w:p>
        </w:tc>
      </w:tr>
      <w:tr w:rsidR="0006437F" w14:paraId="20DB7512" w14:textId="77777777" w:rsidTr="003E6C2F">
        <w:sdt>
          <w:sdtPr>
            <w:id w:val="541028857"/>
            <w14:checkbox>
              <w14:checked w14:val="0"/>
              <w14:checkedState w14:val="2612" w14:font="MS Gothic"/>
              <w14:uncheckedState w14:val="2610" w14:font="MS Gothic"/>
            </w14:checkbox>
          </w:sdtPr>
          <w:sdtContent>
            <w:permStart w:id="2125489642" w:edGrp="everyone" w:displacedByCustomXml="prev"/>
            <w:tc>
              <w:tcPr>
                <w:tcW w:w="567" w:type="dxa"/>
              </w:tcPr>
              <w:p w14:paraId="4AF503D6" w14:textId="77777777" w:rsidR="0006437F" w:rsidRPr="00F41859" w:rsidRDefault="0006437F" w:rsidP="0006437F">
                <w:pPr>
                  <w:pStyle w:val="StandardBlocksatz"/>
                </w:pPr>
                <w:r w:rsidRPr="00F41859">
                  <w:rPr>
                    <w:rFonts w:ascii="Segoe UI Symbol" w:hAnsi="Segoe UI Symbol" w:cs="Segoe UI Symbol"/>
                  </w:rPr>
                  <w:t>☐</w:t>
                </w:r>
              </w:p>
            </w:tc>
            <w:permEnd w:id="2125489642" w:displacedByCustomXml="next"/>
          </w:sdtContent>
        </w:sdt>
        <w:tc>
          <w:tcPr>
            <w:tcW w:w="8504" w:type="dxa"/>
          </w:tcPr>
          <w:p w14:paraId="34A108CD" w14:textId="057ECE45" w:rsidR="0006437F" w:rsidRPr="00F41859" w:rsidRDefault="0006437F" w:rsidP="0006437F">
            <w:pPr>
              <w:pStyle w:val="StandardBlocksatz"/>
            </w:pPr>
            <w:r w:rsidRPr="00284CD2">
              <w:rPr>
                <w:b/>
                <w:bCs/>
              </w:rPr>
              <w:t>aktuelle Bestätigung Freiwilligenarbeit von</w:t>
            </w:r>
            <w:r w:rsidR="00284CD2">
              <w:t xml:space="preserve">   </w:t>
            </w:r>
            <w:r w:rsidR="006C6393">
              <w:t xml:space="preserve"> </w:t>
            </w:r>
            <w:sdt>
              <w:sdtPr>
                <w:id w:val="-591166194"/>
                <w:placeholder>
                  <w:docPart w:val="DefaultPlaceholder_-1854013440"/>
                </w:placeholder>
                <w:showingPlcHdr/>
              </w:sdtPr>
              <w:sdtContent>
                <w:permStart w:id="551423991" w:edGrp="everyone"/>
                <w:r w:rsidR="006C6393" w:rsidRPr="008A696C">
                  <w:rPr>
                    <w:rStyle w:val="Platzhaltertext"/>
                  </w:rPr>
                  <w:t>Klicken oder tippen Sie hier, um Text einzugeben.</w:t>
                </w:r>
                <w:permEnd w:id="551423991"/>
              </w:sdtContent>
            </w:sdt>
          </w:p>
        </w:tc>
      </w:tr>
      <w:tr w:rsidR="0006437F" w14:paraId="1B1730F9" w14:textId="77777777" w:rsidTr="003E6C2F">
        <w:sdt>
          <w:sdtPr>
            <w:id w:val="583734517"/>
            <w14:checkbox>
              <w14:checked w14:val="0"/>
              <w14:checkedState w14:val="2612" w14:font="MS Gothic"/>
              <w14:uncheckedState w14:val="2610" w14:font="MS Gothic"/>
            </w14:checkbox>
          </w:sdtPr>
          <w:sdtContent>
            <w:permStart w:id="1813735063" w:edGrp="everyone" w:displacedByCustomXml="prev"/>
            <w:tc>
              <w:tcPr>
                <w:tcW w:w="567" w:type="dxa"/>
              </w:tcPr>
              <w:p w14:paraId="1E26E9CA" w14:textId="77777777" w:rsidR="0006437F" w:rsidRPr="00F41859" w:rsidRDefault="0006437F" w:rsidP="0006437F">
                <w:pPr>
                  <w:pStyle w:val="StandardBlocksatz"/>
                </w:pPr>
                <w:r w:rsidRPr="00F41859">
                  <w:rPr>
                    <w:rFonts w:ascii="Segoe UI Symbol" w:hAnsi="Segoe UI Symbol" w:cs="Segoe UI Symbol"/>
                  </w:rPr>
                  <w:t>☐</w:t>
                </w:r>
              </w:p>
            </w:tc>
            <w:permEnd w:id="1813735063" w:displacedByCustomXml="next"/>
          </w:sdtContent>
        </w:sdt>
        <w:tc>
          <w:tcPr>
            <w:tcW w:w="8504" w:type="dxa"/>
          </w:tcPr>
          <w:p w14:paraId="55E3B157" w14:textId="26A41218" w:rsidR="0006437F" w:rsidRPr="00F41859" w:rsidRDefault="0006437F" w:rsidP="0006437F">
            <w:pPr>
              <w:pStyle w:val="StandardBlocksatz"/>
            </w:pPr>
            <w:r w:rsidRPr="00F427A2">
              <w:rPr>
                <w:b/>
                <w:bCs/>
              </w:rPr>
              <w:t>aktuelle Lohnabrechnungen (letzte 3 Monate) von</w:t>
            </w:r>
            <w:r w:rsidR="00F427A2">
              <w:t xml:space="preserve">   </w:t>
            </w:r>
            <w:r w:rsidR="006C6393">
              <w:t xml:space="preserve"> </w:t>
            </w:r>
            <w:sdt>
              <w:sdtPr>
                <w:id w:val="219878763"/>
                <w:placeholder>
                  <w:docPart w:val="DefaultPlaceholder_-1854013440"/>
                </w:placeholder>
                <w:showingPlcHdr/>
              </w:sdtPr>
              <w:sdtContent>
                <w:permStart w:id="511068408" w:edGrp="everyone"/>
                <w:r w:rsidR="006C6393" w:rsidRPr="008A696C">
                  <w:rPr>
                    <w:rStyle w:val="Platzhaltertext"/>
                  </w:rPr>
                  <w:t>Klicken oder tippen Sie hier, um Text einzugeben.</w:t>
                </w:r>
                <w:permEnd w:id="511068408"/>
              </w:sdtContent>
            </w:sdt>
          </w:p>
        </w:tc>
      </w:tr>
      <w:tr w:rsidR="0006437F" w14:paraId="58866F3F" w14:textId="77777777" w:rsidTr="003E6C2F">
        <w:sdt>
          <w:sdtPr>
            <w:id w:val="-1631775365"/>
            <w14:checkbox>
              <w14:checked w14:val="0"/>
              <w14:checkedState w14:val="2612" w14:font="MS Gothic"/>
              <w14:uncheckedState w14:val="2610" w14:font="MS Gothic"/>
            </w14:checkbox>
          </w:sdtPr>
          <w:sdtContent>
            <w:permStart w:id="344093397" w:edGrp="everyone" w:displacedByCustomXml="prev"/>
            <w:tc>
              <w:tcPr>
                <w:tcW w:w="567" w:type="dxa"/>
              </w:tcPr>
              <w:p w14:paraId="63BE762E" w14:textId="77777777" w:rsidR="0006437F" w:rsidRPr="00F41859" w:rsidRDefault="0006437F" w:rsidP="0006437F">
                <w:pPr>
                  <w:pStyle w:val="StandardBlocksatz"/>
                </w:pPr>
                <w:r w:rsidRPr="00F41859">
                  <w:rPr>
                    <w:rFonts w:ascii="Segoe UI Symbol" w:hAnsi="Segoe UI Symbol" w:cs="Segoe UI Symbol"/>
                  </w:rPr>
                  <w:t>☐</w:t>
                </w:r>
              </w:p>
            </w:tc>
            <w:permEnd w:id="344093397" w:displacedByCustomXml="next"/>
          </w:sdtContent>
        </w:sdt>
        <w:tc>
          <w:tcPr>
            <w:tcW w:w="8504" w:type="dxa"/>
          </w:tcPr>
          <w:p w14:paraId="1CC8A59E" w14:textId="5FD8F63D" w:rsidR="0006437F" w:rsidRPr="00F41859" w:rsidRDefault="0006437F" w:rsidP="0006437F">
            <w:pPr>
              <w:pStyle w:val="StandardBlocksatz"/>
            </w:pPr>
            <w:r w:rsidRPr="00F427A2">
              <w:rPr>
                <w:b/>
                <w:bCs/>
              </w:rPr>
              <w:t>aktuelle Lohnabrechnungen (letzte 3 Monate) von</w:t>
            </w:r>
            <w:r w:rsidR="00F427A2">
              <w:t xml:space="preserve">   </w:t>
            </w:r>
            <w:r w:rsidR="006C6393">
              <w:t xml:space="preserve"> </w:t>
            </w:r>
            <w:sdt>
              <w:sdtPr>
                <w:id w:val="-150610476"/>
                <w:placeholder>
                  <w:docPart w:val="DefaultPlaceholder_-1854013440"/>
                </w:placeholder>
                <w:showingPlcHdr/>
              </w:sdtPr>
              <w:sdtContent>
                <w:permStart w:id="1191118946" w:edGrp="everyone"/>
                <w:r w:rsidR="006C6393" w:rsidRPr="008A696C">
                  <w:rPr>
                    <w:rStyle w:val="Platzhaltertext"/>
                  </w:rPr>
                  <w:t>Klicken oder tippen Sie hier, um Text einzugeben.</w:t>
                </w:r>
                <w:permEnd w:id="1191118946"/>
              </w:sdtContent>
            </w:sdt>
          </w:p>
        </w:tc>
      </w:tr>
      <w:tr w:rsidR="0006437F" w14:paraId="093EA477" w14:textId="77777777" w:rsidTr="003E6C2F">
        <w:sdt>
          <w:sdtPr>
            <w:id w:val="1402172332"/>
            <w14:checkbox>
              <w14:checked w14:val="0"/>
              <w14:checkedState w14:val="2612" w14:font="MS Gothic"/>
              <w14:uncheckedState w14:val="2610" w14:font="MS Gothic"/>
            </w14:checkbox>
          </w:sdtPr>
          <w:sdtContent>
            <w:permStart w:id="762123409" w:edGrp="everyone" w:displacedByCustomXml="prev"/>
            <w:tc>
              <w:tcPr>
                <w:tcW w:w="567" w:type="dxa"/>
              </w:tcPr>
              <w:p w14:paraId="38669D5A" w14:textId="77777777" w:rsidR="0006437F" w:rsidRPr="00F41859" w:rsidRDefault="0006437F" w:rsidP="0006437F">
                <w:pPr>
                  <w:pStyle w:val="StandardBlocksatz"/>
                </w:pPr>
                <w:r w:rsidRPr="00F41859">
                  <w:rPr>
                    <w:rFonts w:ascii="Segoe UI Symbol" w:hAnsi="Segoe UI Symbol" w:cs="Segoe UI Symbol"/>
                  </w:rPr>
                  <w:t>☐</w:t>
                </w:r>
              </w:p>
            </w:tc>
            <w:permEnd w:id="762123409" w:displacedByCustomXml="next"/>
          </w:sdtContent>
        </w:sdt>
        <w:tc>
          <w:tcPr>
            <w:tcW w:w="8504" w:type="dxa"/>
          </w:tcPr>
          <w:p w14:paraId="53AF5AE3" w14:textId="2A4F9D1C" w:rsidR="0006437F" w:rsidRPr="00F41859" w:rsidRDefault="0006437F" w:rsidP="0006437F">
            <w:pPr>
              <w:pStyle w:val="StandardBlocksatz"/>
            </w:pPr>
            <w:r w:rsidRPr="00F427A2">
              <w:rPr>
                <w:b/>
                <w:bCs/>
              </w:rPr>
              <w:t>weiteres Dokument:</w:t>
            </w:r>
            <w:r w:rsidR="00F427A2">
              <w:rPr>
                <w:b/>
                <w:bCs/>
              </w:rPr>
              <w:t xml:space="preserve">   </w:t>
            </w:r>
            <w:r w:rsidR="006C6393">
              <w:t xml:space="preserve"> </w:t>
            </w:r>
            <w:sdt>
              <w:sdtPr>
                <w:id w:val="2028135176"/>
                <w:placeholder>
                  <w:docPart w:val="DefaultPlaceholder_-1854013440"/>
                </w:placeholder>
                <w:showingPlcHdr/>
              </w:sdtPr>
              <w:sdtContent>
                <w:permStart w:id="1863012256" w:edGrp="everyone"/>
                <w:r w:rsidR="006C6393" w:rsidRPr="008A696C">
                  <w:rPr>
                    <w:rStyle w:val="Platzhaltertext"/>
                  </w:rPr>
                  <w:t>Klicken oder tippen Sie hier, um Text einzugeben.</w:t>
                </w:r>
                <w:permEnd w:id="1863012256"/>
              </w:sdtContent>
            </w:sdt>
          </w:p>
        </w:tc>
      </w:tr>
      <w:tr w:rsidR="0006437F" w14:paraId="749D43AA" w14:textId="77777777" w:rsidTr="003E6C2F">
        <w:sdt>
          <w:sdtPr>
            <w:id w:val="716935610"/>
            <w14:checkbox>
              <w14:checked w14:val="0"/>
              <w14:checkedState w14:val="2612" w14:font="MS Gothic"/>
              <w14:uncheckedState w14:val="2610" w14:font="MS Gothic"/>
            </w14:checkbox>
          </w:sdtPr>
          <w:sdtContent>
            <w:permStart w:id="664889868" w:edGrp="everyone" w:displacedByCustomXml="prev"/>
            <w:tc>
              <w:tcPr>
                <w:tcW w:w="567" w:type="dxa"/>
              </w:tcPr>
              <w:p w14:paraId="43380F38" w14:textId="77777777" w:rsidR="0006437F" w:rsidRPr="00F41859" w:rsidRDefault="0006437F" w:rsidP="0006437F">
                <w:pPr>
                  <w:pStyle w:val="StandardBlocksatz"/>
                </w:pPr>
                <w:r w:rsidRPr="00F41859">
                  <w:rPr>
                    <w:rFonts w:ascii="Segoe UI Symbol" w:hAnsi="Segoe UI Symbol" w:cs="Segoe UI Symbol"/>
                  </w:rPr>
                  <w:t>☐</w:t>
                </w:r>
              </w:p>
            </w:tc>
            <w:permEnd w:id="664889868" w:displacedByCustomXml="next"/>
          </w:sdtContent>
        </w:sdt>
        <w:tc>
          <w:tcPr>
            <w:tcW w:w="8504" w:type="dxa"/>
          </w:tcPr>
          <w:p w14:paraId="58ACB4B4" w14:textId="038A7305" w:rsidR="0006437F" w:rsidRPr="00F41859" w:rsidRDefault="0006437F" w:rsidP="0006437F">
            <w:pPr>
              <w:pStyle w:val="StandardBlocksatz"/>
            </w:pPr>
            <w:r w:rsidRPr="00F427A2">
              <w:rPr>
                <w:b/>
                <w:bCs/>
              </w:rPr>
              <w:t>weiteres Dokument:</w:t>
            </w:r>
            <w:r w:rsidR="006C6393">
              <w:t xml:space="preserve"> </w:t>
            </w:r>
            <w:r w:rsidR="00F427A2">
              <w:t xml:space="preserve">   </w:t>
            </w:r>
            <w:sdt>
              <w:sdtPr>
                <w:id w:val="724413142"/>
                <w:placeholder>
                  <w:docPart w:val="DefaultPlaceholder_-1854013440"/>
                </w:placeholder>
                <w:showingPlcHdr/>
              </w:sdtPr>
              <w:sdtContent>
                <w:permStart w:id="577338099" w:edGrp="everyone"/>
                <w:r w:rsidR="006C6393" w:rsidRPr="008A696C">
                  <w:rPr>
                    <w:rStyle w:val="Platzhaltertext"/>
                  </w:rPr>
                  <w:t>Klicken oder tippen Sie hier, um Text einzugeben.</w:t>
                </w:r>
                <w:permEnd w:id="577338099"/>
              </w:sdtContent>
            </w:sdt>
          </w:p>
        </w:tc>
      </w:tr>
    </w:tbl>
    <w:p w14:paraId="5039CEA3" w14:textId="77777777" w:rsidR="0006437F" w:rsidRDefault="0006437F" w:rsidP="0006437F"/>
    <w:p w14:paraId="5D826969" w14:textId="23AAF1D4" w:rsidR="0006437F" w:rsidRDefault="0006437F" w:rsidP="0006437F">
      <w:r>
        <w:t xml:space="preserve">Damit wir Ihr Gesuch bearbeiten können, müssen Sie es </w:t>
      </w:r>
      <w:r w:rsidRPr="002E5EF8">
        <w:rPr>
          <w:rStyle w:val="Fett"/>
        </w:rPr>
        <w:t>innerhalb von 30 Tagen</w:t>
      </w:r>
      <w:r>
        <w:t xml:space="preserve"> nach Erhalt der Festlegung des subventionsberechtigten Betreuungsumfangs (SBU) einreichen – entweder online oder per Post an:</w:t>
      </w:r>
    </w:p>
    <w:p w14:paraId="6F12CA1E" w14:textId="77777777" w:rsidR="0006437F" w:rsidRPr="001814EC" w:rsidRDefault="0006437F" w:rsidP="0006437F">
      <w:pPr>
        <w:pStyle w:val="berschrift2"/>
        <w:rPr>
          <w:rStyle w:val="Fett"/>
        </w:rPr>
      </w:pPr>
      <w:r w:rsidRPr="001814EC">
        <w:rPr>
          <w:rStyle w:val="Fett"/>
        </w:rPr>
        <w:t>Postadresse</w:t>
      </w:r>
    </w:p>
    <w:p w14:paraId="3EE0CD18" w14:textId="77777777" w:rsidR="0006437F" w:rsidRDefault="0006437F" w:rsidP="0006437F">
      <w:r>
        <w:t>Sozialdepartement der Stadt Zürich</w:t>
      </w:r>
    </w:p>
    <w:p w14:paraId="5128F6A5" w14:textId="77777777" w:rsidR="0006437F" w:rsidRDefault="0006437F" w:rsidP="0006437F">
      <w:r>
        <w:t>Kontraktmanagement</w:t>
      </w:r>
    </w:p>
    <w:p w14:paraId="2B8B0B7B" w14:textId="77777777" w:rsidR="0006437F" w:rsidRDefault="0006437F" w:rsidP="0006437F">
      <w:r>
        <w:t>Postfach</w:t>
      </w:r>
    </w:p>
    <w:p w14:paraId="10444AF9" w14:textId="77777777" w:rsidR="0006437F" w:rsidRDefault="0006437F" w:rsidP="0006437F">
      <w:r>
        <w:t>8036 Zürich</w:t>
      </w:r>
    </w:p>
    <w:p w14:paraId="26FCEB68" w14:textId="77777777" w:rsidR="0006437F" w:rsidRDefault="0006437F" w:rsidP="0006437F">
      <w:r>
        <w:t>Telefon: +41 44 412 66 20</w:t>
      </w:r>
    </w:p>
    <w:p w14:paraId="4FDFAA0E" w14:textId="77777777" w:rsidR="0006437F" w:rsidRDefault="0006437F" w:rsidP="0006437F"/>
    <w:p w14:paraId="528BBA8B" w14:textId="77777777" w:rsidR="0006437F" w:rsidRPr="00306846" w:rsidRDefault="0006437F" w:rsidP="0006437F">
      <w:pPr>
        <w:rPr>
          <w:rStyle w:val="Fett"/>
        </w:rPr>
      </w:pPr>
      <w:r w:rsidRPr="00306846">
        <w:rPr>
          <w:rStyle w:val="Fett"/>
        </w:rPr>
        <w:t>Sie können Ihr Gesuch (Einsprache) nicht per E-Mail einreichen.</w:t>
      </w:r>
    </w:p>
    <w:p w14:paraId="55805012" w14:textId="77777777" w:rsidR="0006437F" w:rsidRDefault="0006437F" w:rsidP="0006437F">
      <w:pPr>
        <w:pStyle w:val="berschrift2"/>
        <w:rPr>
          <w:rStyle w:val="Fett"/>
        </w:rPr>
      </w:pPr>
      <w:r>
        <w:rPr>
          <w:rStyle w:val="Fett"/>
        </w:rPr>
        <w:t>Unterschrift</w:t>
      </w:r>
    </w:p>
    <w:p w14:paraId="368C99C2" w14:textId="77777777" w:rsidR="0006437F" w:rsidRDefault="0006437F" w:rsidP="0006437F"/>
    <w:tbl>
      <w:tblPr>
        <w:tblStyle w:val="STZTabelle"/>
        <w:tblW w:w="0" w:type="auto"/>
        <w:tblLook w:val="0600" w:firstRow="0" w:lastRow="0" w:firstColumn="0" w:lastColumn="0" w:noHBand="1" w:noVBand="1"/>
      </w:tblPr>
      <w:tblGrid>
        <w:gridCol w:w="4535"/>
        <w:gridCol w:w="4536"/>
      </w:tblGrid>
      <w:tr w:rsidR="0006437F" w14:paraId="3D9C1A66" w14:textId="77777777" w:rsidTr="003E6C2F">
        <w:trPr>
          <w:trHeight w:val="1460"/>
        </w:trPr>
        <w:tc>
          <w:tcPr>
            <w:tcW w:w="4535" w:type="dxa"/>
          </w:tcPr>
          <w:p w14:paraId="626A4F33" w14:textId="77777777" w:rsidR="0006437F" w:rsidRPr="00211B3E" w:rsidRDefault="0006437F" w:rsidP="003E6C2F">
            <w:pPr>
              <w:rPr>
                <w:b/>
                <w:bCs/>
              </w:rPr>
            </w:pPr>
            <w:r w:rsidRPr="00211B3E">
              <w:rPr>
                <w:b/>
                <w:bCs/>
              </w:rPr>
              <w:t>Ort/Datum</w:t>
            </w:r>
          </w:p>
          <w:sdt>
            <w:sdtPr>
              <w:id w:val="1274220515"/>
              <w:placeholder>
                <w:docPart w:val="DefaultPlaceholder_-1854013440"/>
              </w:placeholder>
              <w:showingPlcHdr/>
            </w:sdtPr>
            <w:sdtContent>
              <w:permStart w:id="641426609" w:edGrp="everyone" w:displacedByCustomXml="prev"/>
              <w:p w14:paraId="4AF36B70" w14:textId="5E7F8F96" w:rsidR="00B36BDA" w:rsidRDefault="00B36BDA" w:rsidP="003E6C2F">
                <w:r w:rsidRPr="008A696C">
                  <w:rPr>
                    <w:rStyle w:val="Platzhaltertext"/>
                  </w:rPr>
                  <w:t>Klicken oder tippen Sie hier, um Text einzugeben.</w:t>
                </w:r>
              </w:p>
              <w:permEnd w:id="641426609" w:displacedByCustomXml="next"/>
            </w:sdtContent>
          </w:sdt>
        </w:tc>
        <w:tc>
          <w:tcPr>
            <w:tcW w:w="4536" w:type="dxa"/>
          </w:tcPr>
          <w:p w14:paraId="3EDD2D6E" w14:textId="77777777" w:rsidR="0006437F" w:rsidRPr="00211B3E" w:rsidRDefault="0006437F" w:rsidP="003E6C2F">
            <w:pPr>
              <w:rPr>
                <w:b/>
                <w:bCs/>
              </w:rPr>
            </w:pPr>
            <w:r w:rsidRPr="00211B3E">
              <w:rPr>
                <w:b/>
                <w:bCs/>
              </w:rPr>
              <w:t>Unterschrift</w:t>
            </w:r>
          </w:p>
          <w:p w14:paraId="776D77DC" w14:textId="0D16B930" w:rsidR="00B36BDA" w:rsidRPr="00211B3E" w:rsidRDefault="00B36BDA" w:rsidP="003E6C2F">
            <w:pPr>
              <w:rPr>
                <w:b/>
                <w:bCs/>
              </w:rPr>
            </w:pPr>
          </w:p>
        </w:tc>
      </w:tr>
    </w:tbl>
    <w:p w14:paraId="28AD8F0D" w14:textId="77777777" w:rsidR="0006437F" w:rsidRDefault="0006437F" w:rsidP="0006437F"/>
    <w:p w14:paraId="2555B0F4" w14:textId="77777777" w:rsidR="0006437F" w:rsidRPr="002E5EF8" w:rsidRDefault="0006437F" w:rsidP="0006437F">
      <w:pPr>
        <w:rPr>
          <w:rStyle w:val="Fett"/>
        </w:rPr>
      </w:pPr>
      <w:r w:rsidRPr="002E5EF8">
        <w:rPr>
          <w:rStyle w:val="Fett"/>
        </w:rPr>
        <w:t>Wenn Sie den Antrag per Post einreichen, gilt das Datum des Poststempels.</w:t>
      </w:r>
    </w:p>
    <w:p w14:paraId="446FFA7C" w14:textId="77777777" w:rsidR="001B0B8C" w:rsidRPr="001B0B8C" w:rsidRDefault="001B0B8C" w:rsidP="005C036C">
      <w:pPr>
        <w:pStyle w:val="StandardBlocksatz"/>
      </w:pPr>
    </w:p>
    <w:sectPr w:rsidR="001B0B8C" w:rsidRPr="001B0B8C" w:rsidSect="00100400">
      <w:headerReference w:type="default" r:id="rId11"/>
      <w:footerReference w:type="default" r:id="rId12"/>
      <w:type w:val="continuous"/>
      <w:pgSz w:w="11906" w:h="16838" w:code="9"/>
      <w:pgMar w:top="1871" w:right="1134" w:bottom="1134" w:left="1701" w:header="510" w:footer="510" w:gutter="0"/>
      <w:cols w:space="34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3899F2" w14:textId="77777777" w:rsidR="001F4E71" w:rsidRDefault="001F4E71" w:rsidP="005D24AA">
      <w:r>
        <w:separator/>
      </w:r>
    </w:p>
  </w:endnote>
  <w:endnote w:type="continuationSeparator" w:id="0">
    <w:p w14:paraId="5E980019" w14:textId="77777777" w:rsidR="001F4E71" w:rsidRDefault="001F4E71" w:rsidP="005D24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FDF84F" w14:textId="77777777" w:rsidR="00750188" w:rsidRPr="00384E7D" w:rsidRDefault="00384E7D" w:rsidP="00384E7D">
    <w:pPr>
      <w:pStyle w:val="Fuzeile"/>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1D6517" w14:textId="77777777" w:rsidR="001F4E71" w:rsidRDefault="001F4E71" w:rsidP="005D24AA"/>
    <w:p w14:paraId="46BBCDC4" w14:textId="77777777" w:rsidR="001F4E71" w:rsidRDefault="001F4E71" w:rsidP="005D24AA"/>
  </w:footnote>
  <w:footnote w:type="continuationSeparator" w:id="0">
    <w:p w14:paraId="5F8E6E57" w14:textId="77777777" w:rsidR="001F4E71" w:rsidRDefault="001F4E71" w:rsidP="005D24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F0D8EE" w14:textId="77777777" w:rsidR="00210D66" w:rsidRDefault="00210D66">
    <w:pPr>
      <w:pStyle w:val="Kopfzeile"/>
    </w:pPr>
    <w:r>
      <w:rPr>
        <w:noProof/>
      </w:rPr>
      <w:drawing>
        <wp:anchor distT="0" distB="0" distL="114300" distR="114300" simplePos="0" relativeHeight="251658240" behindDoc="0" locked="1" layoutInCell="1" allowOverlap="1" wp14:anchorId="4A2213EE" wp14:editId="744F507E">
          <wp:simplePos x="0" y="0"/>
          <wp:positionH relativeFrom="column">
            <wp:posOffset>-594360</wp:posOffset>
          </wp:positionH>
          <wp:positionV relativeFrom="page">
            <wp:posOffset>343535</wp:posOffset>
          </wp:positionV>
          <wp:extent cx="2832735" cy="502285"/>
          <wp:effectExtent l="0" t="0" r="0" b="0"/>
          <wp:wrapNone/>
          <wp:docPr id="1462004035" name="logo_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9814269" name="logo_title"/>
                  <pic:cNvPicPr/>
                </pic:nvPicPr>
                <pic:blipFill>
                  <a:blip r:embed="rId1">
                    <a:extLst>
                      <a:ext uri="{28A0092B-C50C-407E-A947-70E740481C1C}">
                        <a14:useLocalDpi xmlns:a14="http://schemas.microsoft.com/office/drawing/2010/main" val="0"/>
                      </a:ext>
                    </a:extLst>
                  </a:blip>
                  <a:stretch>
                    <a:fillRect/>
                  </a:stretch>
                </pic:blipFill>
                <pic:spPr>
                  <a:xfrm>
                    <a:off x="0" y="0"/>
                    <a:ext cx="2832735" cy="50228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4F097F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DE6FF8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3B4CCB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DC08EA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0F03B0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ED2D48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47CF97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F5AA59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BCA556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E15ABED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14B1FF7"/>
    <w:multiLevelType w:val="multilevel"/>
    <w:tmpl w:val="24F0686C"/>
    <w:styleLink w:val="STZAufz"/>
    <w:lvl w:ilvl="0">
      <w:start w:val="1"/>
      <w:numFmt w:val="bullet"/>
      <w:pStyle w:val="Aufzhlungszeichen"/>
      <w:lvlText w:val="–"/>
      <w:lvlJc w:val="left"/>
      <w:pPr>
        <w:ind w:left="170" w:hanging="170"/>
      </w:pPr>
      <w:rPr>
        <w:rFonts w:ascii="Arial" w:hAnsi="Arial" w:hint="default"/>
      </w:rPr>
    </w:lvl>
    <w:lvl w:ilvl="1">
      <w:start w:val="1"/>
      <w:numFmt w:val="bullet"/>
      <w:pStyle w:val="Aufzhlungszeichen2"/>
      <w:lvlText w:val="–"/>
      <w:lvlJc w:val="left"/>
      <w:pPr>
        <w:ind w:left="340" w:hanging="170"/>
      </w:pPr>
      <w:rPr>
        <w:rFonts w:ascii="Arial" w:hAnsi="Arial" w:hint="default"/>
      </w:rPr>
    </w:lvl>
    <w:lvl w:ilvl="2">
      <w:start w:val="1"/>
      <w:numFmt w:val="bullet"/>
      <w:pStyle w:val="Aufzhlungszeichen3"/>
      <w:lvlText w:val="–"/>
      <w:lvlJc w:val="left"/>
      <w:pPr>
        <w:ind w:left="510" w:hanging="170"/>
      </w:pPr>
      <w:rPr>
        <w:rFonts w:ascii="Arial" w:hAnsi="Arial" w:hint="default"/>
      </w:rPr>
    </w:lvl>
    <w:lvl w:ilvl="3">
      <w:start w:val="1"/>
      <w:numFmt w:val="none"/>
      <w:lvlText w:val=""/>
      <w:lvlJc w:val="left"/>
      <w:pPr>
        <w:ind w:left="680" w:hanging="170"/>
      </w:pPr>
      <w:rPr>
        <w:rFonts w:hint="default"/>
      </w:rPr>
    </w:lvl>
    <w:lvl w:ilvl="4">
      <w:start w:val="1"/>
      <w:numFmt w:val="none"/>
      <w:lvlText w:val=""/>
      <w:lvlJc w:val="left"/>
      <w:pPr>
        <w:ind w:left="850" w:hanging="170"/>
      </w:pPr>
      <w:rPr>
        <w:rFonts w:hint="default"/>
      </w:rPr>
    </w:lvl>
    <w:lvl w:ilvl="5">
      <w:start w:val="1"/>
      <w:numFmt w:val="none"/>
      <w:lvlText w:val=""/>
      <w:lvlJc w:val="left"/>
      <w:pPr>
        <w:ind w:left="1020" w:hanging="170"/>
      </w:pPr>
      <w:rPr>
        <w:rFonts w:hint="default"/>
      </w:rPr>
    </w:lvl>
    <w:lvl w:ilvl="6">
      <w:start w:val="1"/>
      <w:numFmt w:val="none"/>
      <w:lvlText w:val=""/>
      <w:lvlJc w:val="left"/>
      <w:pPr>
        <w:ind w:left="1190" w:hanging="170"/>
      </w:pPr>
      <w:rPr>
        <w:rFonts w:hint="default"/>
      </w:rPr>
    </w:lvl>
    <w:lvl w:ilvl="7">
      <w:start w:val="1"/>
      <w:numFmt w:val="none"/>
      <w:lvlText w:val=""/>
      <w:lvlJc w:val="left"/>
      <w:pPr>
        <w:ind w:left="1360" w:hanging="170"/>
      </w:pPr>
      <w:rPr>
        <w:rFonts w:hint="default"/>
      </w:rPr>
    </w:lvl>
    <w:lvl w:ilvl="8">
      <w:start w:val="1"/>
      <w:numFmt w:val="none"/>
      <w:lvlText w:val=""/>
      <w:lvlJc w:val="left"/>
      <w:pPr>
        <w:ind w:left="1530" w:hanging="170"/>
      </w:pPr>
      <w:rPr>
        <w:rFonts w:hint="default"/>
      </w:rPr>
    </w:lvl>
  </w:abstractNum>
  <w:abstractNum w:abstractNumId="11" w15:restartNumberingAfterBreak="0">
    <w:nsid w:val="47432623"/>
    <w:multiLevelType w:val="multilevel"/>
    <w:tmpl w:val="86528DEE"/>
    <w:styleLink w:val="STZListe123Ueberschriften"/>
    <w:lvl w:ilvl="0">
      <w:start w:val="1"/>
      <w:numFmt w:val="decimal"/>
      <w:pStyle w:val="berschrift1"/>
      <w:lvlText w:val="%1"/>
      <w:lvlJc w:val="left"/>
      <w:pPr>
        <w:ind w:left="1049" w:hanging="1049"/>
      </w:pPr>
      <w:rPr>
        <w:rFonts w:hint="default"/>
      </w:rPr>
    </w:lvl>
    <w:lvl w:ilvl="1">
      <w:start w:val="1"/>
      <w:numFmt w:val="decimal"/>
      <w:pStyle w:val="berschrift2"/>
      <w:lvlText w:val="%1.%2"/>
      <w:lvlJc w:val="left"/>
      <w:pPr>
        <w:ind w:left="1049" w:hanging="1049"/>
      </w:pPr>
      <w:rPr>
        <w:rFonts w:hint="default"/>
      </w:rPr>
    </w:lvl>
    <w:lvl w:ilvl="2">
      <w:start w:val="1"/>
      <w:numFmt w:val="decimal"/>
      <w:pStyle w:val="berschrift3"/>
      <w:lvlText w:val="%1.%2.%3"/>
      <w:lvlJc w:val="left"/>
      <w:pPr>
        <w:ind w:left="1049" w:hanging="1049"/>
      </w:pPr>
      <w:rPr>
        <w:rFonts w:hint="default"/>
      </w:rPr>
    </w:lvl>
    <w:lvl w:ilvl="3">
      <w:start w:val="1"/>
      <w:numFmt w:val="decimal"/>
      <w:pStyle w:val="berschrift4"/>
      <w:lvlText w:val="%1.%2.%3.%4"/>
      <w:lvlJc w:val="left"/>
      <w:pPr>
        <w:ind w:left="1049" w:hanging="1049"/>
      </w:pPr>
      <w:rPr>
        <w:rFonts w:hint="default"/>
      </w:rPr>
    </w:lvl>
    <w:lvl w:ilvl="4">
      <w:start w:val="1"/>
      <w:numFmt w:val="none"/>
      <w:lvlText w:val=""/>
      <w:lvlJc w:val="left"/>
      <w:pPr>
        <w:ind w:left="1049" w:hanging="1049"/>
      </w:pPr>
      <w:rPr>
        <w:rFonts w:hint="default"/>
      </w:rPr>
    </w:lvl>
    <w:lvl w:ilvl="5">
      <w:start w:val="1"/>
      <w:numFmt w:val="none"/>
      <w:lvlText w:val=""/>
      <w:lvlJc w:val="left"/>
      <w:pPr>
        <w:ind w:left="1049" w:hanging="1049"/>
      </w:pPr>
      <w:rPr>
        <w:rFonts w:hint="default"/>
      </w:rPr>
    </w:lvl>
    <w:lvl w:ilvl="6">
      <w:start w:val="1"/>
      <w:numFmt w:val="none"/>
      <w:lvlText w:val=""/>
      <w:lvlJc w:val="left"/>
      <w:pPr>
        <w:ind w:left="1049" w:hanging="1049"/>
      </w:pPr>
      <w:rPr>
        <w:rFonts w:hint="default"/>
      </w:rPr>
    </w:lvl>
    <w:lvl w:ilvl="7">
      <w:start w:val="1"/>
      <w:numFmt w:val="none"/>
      <w:lvlText w:val=""/>
      <w:lvlJc w:val="left"/>
      <w:pPr>
        <w:ind w:left="1049" w:hanging="1049"/>
      </w:pPr>
      <w:rPr>
        <w:rFonts w:hint="default"/>
      </w:rPr>
    </w:lvl>
    <w:lvl w:ilvl="8">
      <w:start w:val="1"/>
      <w:numFmt w:val="none"/>
      <w:lvlText w:val=""/>
      <w:lvlJc w:val="left"/>
      <w:pPr>
        <w:ind w:left="1049" w:hanging="1049"/>
      </w:pPr>
      <w:rPr>
        <w:rFonts w:hint="default"/>
      </w:rPr>
    </w:lvl>
  </w:abstractNum>
  <w:abstractNum w:abstractNumId="12" w15:restartNumberingAfterBreak="0">
    <w:nsid w:val="49CA0DBC"/>
    <w:multiLevelType w:val="multilevel"/>
    <w:tmpl w:val="6AB059A2"/>
    <w:styleLink w:val="STZListe123"/>
    <w:lvl w:ilvl="0">
      <w:start w:val="1"/>
      <w:numFmt w:val="decimal"/>
      <w:pStyle w:val="Liste"/>
      <w:lvlText w:val="%1."/>
      <w:lvlJc w:val="left"/>
      <w:pPr>
        <w:ind w:left="510" w:hanging="510"/>
      </w:pPr>
      <w:rPr>
        <w:rFonts w:hint="default"/>
      </w:rPr>
    </w:lvl>
    <w:lvl w:ilvl="1">
      <w:start w:val="1"/>
      <w:numFmt w:val="decimal"/>
      <w:pStyle w:val="Liste2"/>
      <w:lvlText w:val="%1.%2."/>
      <w:lvlJc w:val="left"/>
      <w:pPr>
        <w:ind w:left="510" w:hanging="510"/>
      </w:pPr>
      <w:rPr>
        <w:rFonts w:hint="default"/>
      </w:rPr>
    </w:lvl>
    <w:lvl w:ilvl="2">
      <w:start w:val="1"/>
      <w:numFmt w:val="none"/>
      <w:lvlText w:val=""/>
      <w:lvlJc w:val="left"/>
      <w:pPr>
        <w:ind w:left="510" w:hanging="510"/>
      </w:pPr>
      <w:rPr>
        <w:rFonts w:hint="default"/>
      </w:rPr>
    </w:lvl>
    <w:lvl w:ilvl="3">
      <w:start w:val="1"/>
      <w:numFmt w:val="none"/>
      <w:lvlText w:val=""/>
      <w:lvlJc w:val="left"/>
      <w:pPr>
        <w:ind w:left="510" w:hanging="510"/>
      </w:pPr>
      <w:rPr>
        <w:rFonts w:hint="default"/>
      </w:rPr>
    </w:lvl>
    <w:lvl w:ilvl="4">
      <w:start w:val="1"/>
      <w:numFmt w:val="none"/>
      <w:lvlText w:val=""/>
      <w:lvlJc w:val="left"/>
      <w:pPr>
        <w:ind w:left="510" w:hanging="510"/>
      </w:pPr>
      <w:rPr>
        <w:rFonts w:hint="default"/>
      </w:rPr>
    </w:lvl>
    <w:lvl w:ilvl="5">
      <w:start w:val="1"/>
      <w:numFmt w:val="none"/>
      <w:lvlText w:val=""/>
      <w:lvlJc w:val="left"/>
      <w:pPr>
        <w:ind w:left="510" w:hanging="510"/>
      </w:pPr>
      <w:rPr>
        <w:rFonts w:hint="default"/>
      </w:rPr>
    </w:lvl>
    <w:lvl w:ilvl="6">
      <w:start w:val="1"/>
      <w:numFmt w:val="none"/>
      <w:lvlText w:val=""/>
      <w:lvlJc w:val="left"/>
      <w:pPr>
        <w:ind w:left="510" w:hanging="510"/>
      </w:pPr>
      <w:rPr>
        <w:rFonts w:hint="default"/>
      </w:rPr>
    </w:lvl>
    <w:lvl w:ilvl="7">
      <w:start w:val="1"/>
      <w:numFmt w:val="none"/>
      <w:lvlText w:val=""/>
      <w:lvlJc w:val="left"/>
      <w:pPr>
        <w:ind w:left="510" w:hanging="510"/>
      </w:pPr>
      <w:rPr>
        <w:rFonts w:hint="default"/>
      </w:rPr>
    </w:lvl>
    <w:lvl w:ilvl="8">
      <w:start w:val="1"/>
      <w:numFmt w:val="none"/>
      <w:lvlText w:val=""/>
      <w:lvlJc w:val="left"/>
      <w:pPr>
        <w:ind w:left="510" w:hanging="510"/>
      </w:pPr>
      <w:rPr>
        <w:rFonts w:hint="default"/>
      </w:rPr>
    </w:lvl>
  </w:abstractNum>
  <w:abstractNum w:abstractNumId="13" w15:restartNumberingAfterBreak="0">
    <w:nsid w:val="58241A66"/>
    <w:multiLevelType w:val="hybridMultilevel"/>
    <w:tmpl w:val="876CD118"/>
    <w:lvl w:ilvl="0" w:tplc="CAF6C97E">
      <w:numFmt w:val="bullet"/>
      <w:lvlText w:val=""/>
      <w:lvlJc w:val="left"/>
      <w:pPr>
        <w:ind w:left="720" w:hanging="360"/>
      </w:pPr>
      <w:rPr>
        <w:rFonts w:ascii="Wingdings" w:eastAsiaTheme="minorHAnsi" w:hAnsi="Wingdings" w:cstheme="minorBidi" w:hint="default"/>
      </w:rPr>
    </w:lvl>
    <w:lvl w:ilvl="1" w:tplc="08070003" w:tentative="1">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16cid:durableId="952446078">
    <w:abstractNumId w:val="11"/>
  </w:num>
  <w:num w:numId="2" w16cid:durableId="404765848">
    <w:abstractNumId w:val="9"/>
  </w:num>
  <w:num w:numId="3" w16cid:durableId="560024491">
    <w:abstractNumId w:val="7"/>
  </w:num>
  <w:num w:numId="4" w16cid:durableId="374308277">
    <w:abstractNumId w:val="6"/>
  </w:num>
  <w:num w:numId="5" w16cid:durableId="451172595">
    <w:abstractNumId w:val="5"/>
  </w:num>
  <w:num w:numId="6" w16cid:durableId="1587376528">
    <w:abstractNumId w:val="4"/>
  </w:num>
  <w:num w:numId="7" w16cid:durableId="441000085">
    <w:abstractNumId w:val="8"/>
  </w:num>
  <w:num w:numId="8" w16cid:durableId="2004621791">
    <w:abstractNumId w:val="3"/>
  </w:num>
  <w:num w:numId="9" w16cid:durableId="2032416092">
    <w:abstractNumId w:val="2"/>
  </w:num>
  <w:num w:numId="10" w16cid:durableId="362898653">
    <w:abstractNumId w:val="1"/>
  </w:num>
  <w:num w:numId="11" w16cid:durableId="683361418">
    <w:abstractNumId w:val="0"/>
  </w:num>
  <w:num w:numId="12" w16cid:durableId="725882390">
    <w:abstractNumId w:val="12"/>
  </w:num>
  <w:num w:numId="13" w16cid:durableId="1139374542">
    <w:abstractNumId w:val="10"/>
  </w:num>
  <w:num w:numId="14" w16cid:durableId="82570624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ocumentProtection w:edit="readOnly" w:enforcement="1" w:cryptProviderType="rsaAES" w:cryptAlgorithmClass="hash" w:cryptAlgorithmType="typeAny" w:cryptAlgorithmSid="14" w:cryptSpinCount="100000" w:hash="/Lr7PGAu+fmIQsYkEo5I/dbNhg+Ki4JTUqH5SYD/DZ2vKgaLRhsC//B/Ezza+tovYGf96ARPZA+HWMLRO4ehDA==" w:salt="p/tH9/542Tcm3zvBaxXGcg=="/>
  <w:defaultTabStop w:val="709"/>
  <w:autoHyphenation/>
  <w:consecutiveHyphenLimit w:val="3"/>
  <w:hyphenationZone w:val="425"/>
  <w:drawingGridHorizontalSpacing w:val="5330"/>
  <w:drawingGridVerticalSpacing w:val="2869"/>
  <w:doNotUseMarginsForDrawingGridOrigin/>
  <w:drawingGridHorizontalOrigin w:val="624"/>
  <w:drawingGridVerticalOrigin w:val="1871"/>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437F"/>
    <w:rsid w:val="00001676"/>
    <w:rsid w:val="00002187"/>
    <w:rsid w:val="00003A3B"/>
    <w:rsid w:val="000231C3"/>
    <w:rsid w:val="00030DFD"/>
    <w:rsid w:val="00030F2B"/>
    <w:rsid w:val="000330CB"/>
    <w:rsid w:val="00051CC6"/>
    <w:rsid w:val="0005441D"/>
    <w:rsid w:val="000600EC"/>
    <w:rsid w:val="0006437F"/>
    <w:rsid w:val="00066829"/>
    <w:rsid w:val="00071C34"/>
    <w:rsid w:val="0007746F"/>
    <w:rsid w:val="00090806"/>
    <w:rsid w:val="000917DD"/>
    <w:rsid w:val="000B1631"/>
    <w:rsid w:val="000B1CB3"/>
    <w:rsid w:val="000B1F5D"/>
    <w:rsid w:val="000B4A15"/>
    <w:rsid w:val="000B55B2"/>
    <w:rsid w:val="000C57B6"/>
    <w:rsid w:val="000D4A45"/>
    <w:rsid w:val="000E624D"/>
    <w:rsid w:val="000F0D3B"/>
    <w:rsid w:val="000F11AE"/>
    <w:rsid w:val="00100400"/>
    <w:rsid w:val="00101D61"/>
    <w:rsid w:val="0010382E"/>
    <w:rsid w:val="00105582"/>
    <w:rsid w:val="00107C82"/>
    <w:rsid w:val="00110B5E"/>
    <w:rsid w:val="001160C2"/>
    <w:rsid w:val="001218CF"/>
    <w:rsid w:val="00126373"/>
    <w:rsid w:val="00127690"/>
    <w:rsid w:val="00136187"/>
    <w:rsid w:val="001426FA"/>
    <w:rsid w:val="001528CB"/>
    <w:rsid w:val="00193088"/>
    <w:rsid w:val="001A3C94"/>
    <w:rsid w:val="001A76FD"/>
    <w:rsid w:val="001B0B8C"/>
    <w:rsid w:val="001C5213"/>
    <w:rsid w:val="001D6C20"/>
    <w:rsid w:val="001E5C5A"/>
    <w:rsid w:val="001F1A33"/>
    <w:rsid w:val="001F2CF9"/>
    <w:rsid w:val="001F4E71"/>
    <w:rsid w:val="002048E3"/>
    <w:rsid w:val="00210D66"/>
    <w:rsid w:val="00211B3E"/>
    <w:rsid w:val="002161D1"/>
    <w:rsid w:val="0022121E"/>
    <w:rsid w:val="002429C7"/>
    <w:rsid w:val="00244BCE"/>
    <w:rsid w:val="00253AED"/>
    <w:rsid w:val="00260C49"/>
    <w:rsid w:val="002637C2"/>
    <w:rsid w:val="0027183F"/>
    <w:rsid w:val="002737F0"/>
    <w:rsid w:val="00281A22"/>
    <w:rsid w:val="00282CC2"/>
    <w:rsid w:val="00284CD2"/>
    <w:rsid w:val="00285EA4"/>
    <w:rsid w:val="00294AC3"/>
    <w:rsid w:val="002979D7"/>
    <w:rsid w:val="002A0BFB"/>
    <w:rsid w:val="002B6A10"/>
    <w:rsid w:val="002B7C32"/>
    <w:rsid w:val="002D128B"/>
    <w:rsid w:val="002D6AD8"/>
    <w:rsid w:val="002D7989"/>
    <w:rsid w:val="002E3413"/>
    <w:rsid w:val="002E5B63"/>
    <w:rsid w:val="002E5EF8"/>
    <w:rsid w:val="002F57E4"/>
    <w:rsid w:val="003037E0"/>
    <w:rsid w:val="00304609"/>
    <w:rsid w:val="00316A98"/>
    <w:rsid w:val="00316D37"/>
    <w:rsid w:val="00327765"/>
    <w:rsid w:val="00335DF1"/>
    <w:rsid w:val="0034151F"/>
    <w:rsid w:val="003419F1"/>
    <w:rsid w:val="0035252B"/>
    <w:rsid w:val="00352E0E"/>
    <w:rsid w:val="00360C46"/>
    <w:rsid w:val="00367CC3"/>
    <w:rsid w:val="00371D2D"/>
    <w:rsid w:val="00380807"/>
    <w:rsid w:val="0038432B"/>
    <w:rsid w:val="00384E7D"/>
    <w:rsid w:val="003863B4"/>
    <w:rsid w:val="00386465"/>
    <w:rsid w:val="003931A7"/>
    <w:rsid w:val="003948B6"/>
    <w:rsid w:val="003B6FF7"/>
    <w:rsid w:val="003B7112"/>
    <w:rsid w:val="003C203A"/>
    <w:rsid w:val="003C24A5"/>
    <w:rsid w:val="003C3D60"/>
    <w:rsid w:val="003C515A"/>
    <w:rsid w:val="003D2D85"/>
    <w:rsid w:val="003D719E"/>
    <w:rsid w:val="003F01DE"/>
    <w:rsid w:val="003F0371"/>
    <w:rsid w:val="003F0C5A"/>
    <w:rsid w:val="00402E8F"/>
    <w:rsid w:val="004069FE"/>
    <w:rsid w:val="00407398"/>
    <w:rsid w:val="0041042A"/>
    <w:rsid w:val="00411CD2"/>
    <w:rsid w:val="004305EC"/>
    <w:rsid w:val="004322EA"/>
    <w:rsid w:val="00444815"/>
    <w:rsid w:val="004508F6"/>
    <w:rsid w:val="00450AB3"/>
    <w:rsid w:val="004624B3"/>
    <w:rsid w:val="00466012"/>
    <w:rsid w:val="00484537"/>
    <w:rsid w:val="004865AA"/>
    <w:rsid w:val="004905A9"/>
    <w:rsid w:val="00490A10"/>
    <w:rsid w:val="004A09F3"/>
    <w:rsid w:val="004A75B1"/>
    <w:rsid w:val="004B421F"/>
    <w:rsid w:val="004C0D57"/>
    <w:rsid w:val="004C0D9D"/>
    <w:rsid w:val="004D04C5"/>
    <w:rsid w:val="004D1149"/>
    <w:rsid w:val="004D36F5"/>
    <w:rsid w:val="004E4E4D"/>
    <w:rsid w:val="004F07A6"/>
    <w:rsid w:val="005066C5"/>
    <w:rsid w:val="00507E3D"/>
    <w:rsid w:val="0051043C"/>
    <w:rsid w:val="00510A61"/>
    <w:rsid w:val="00511255"/>
    <w:rsid w:val="00511509"/>
    <w:rsid w:val="00514CBC"/>
    <w:rsid w:val="005237E9"/>
    <w:rsid w:val="00523DA2"/>
    <w:rsid w:val="00526CB7"/>
    <w:rsid w:val="00554994"/>
    <w:rsid w:val="005579D0"/>
    <w:rsid w:val="005641D4"/>
    <w:rsid w:val="005659C8"/>
    <w:rsid w:val="00570DF7"/>
    <w:rsid w:val="00576381"/>
    <w:rsid w:val="00576548"/>
    <w:rsid w:val="0059131E"/>
    <w:rsid w:val="00594416"/>
    <w:rsid w:val="005B108B"/>
    <w:rsid w:val="005B14C1"/>
    <w:rsid w:val="005B3845"/>
    <w:rsid w:val="005C036C"/>
    <w:rsid w:val="005C4945"/>
    <w:rsid w:val="005D24AA"/>
    <w:rsid w:val="005E349E"/>
    <w:rsid w:val="005E3F12"/>
    <w:rsid w:val="005F2E9C"/>
    <w:rsid w:val="00603EC9"/>
    <w:rsid w:val="00611B51"/>
    <w:rsid w:val="006206A8"/>
    <w:rsid w:val="00626F41"/>
    <w:rsid w:val="00631D87"/>
    <w:rsid w:val="006513EA"/>
    <w:rsid w:val="0065668B"/>
    <w:rsid w:val="00665167"/>
    <w:rsid w:val="00672A13"/>
    <w:rsid w:val="006803A2"/>
    <w:rsid w:val="00680C31"/>
    <w:rsid w:val="00687DCF"/>
    <w:rsid w:val="00691C39"/>
    <w:rsid w:val="006A0427"/>
    <w:rsid w:val="006C6393"/>
    <w:rsid w:val="006D30DF"/>
    <w:rsid w:val="006D38C5"/>
    <w:rsid w:val="006D4774"/>
    <w:rsid w:val="006D6FFB"/>
    <w:rsid w:val="006F10BE"/>
    <w:rsid w:val="00701CF6"/>
    <w:rsid w:val="00703347"/>
    <w:rsid w:val="0070350A"/>
    <w:rsid w:val="00715E67"/>
    <w:rsid w:val="0073719C"/>
    <w:rsid w:val="00750188"/>
    <w:rsid w:val="00750ABA"/>
    <w:rsid w:val="007513D3"/>
    <w:rsid w:val="007568B5"/>
    <w:rsid w:val="00756DC3"/>
    <w:rsid w:val="00766C35"/>
    <w:rsid w:val="007712AC"/>
    <w:rsid w:val="0077194E"/>
    <w:rsid w:val="007A05D0"/>
    <w:rsid w:val="007A0A79"/>
    <w:rsid w:val="007A35DC"/>
    <w:rsid w:val="007A3DFE"/>
    <w:rsid w:val="007A7BDF"/>
    <w:rsid w:val="007B13F5"/>
    <w:rsid w:val="007B27F8"/>
    <w:rsid w:val="007C3AE8"/>
    <w:rsid w:val="007C4C29"/>
    <w:rsid w:val="007D1792"/>
    <w:rsid w:val="007D3E46"/>
    <w:rsid w:val="007E21C5"/>
    <w:rsid w:val="007E520C"/>
    <w:rsid w:val="007F0CBC"/>
    <w:rsid w:val="007F3B3A"/>
    <w:rsid w:val="007F3FB6"/>
    <w:rsid w:val="007F6E4C"/>
    <w:rsid w:val="008234B6"/>
    <w:rsid w:val="00841372"/>
    <w:rsid w:val="00845524"/>
    <w:rsid w:val="00851822"/>
    <w:rsid w:val="008661CF"/>
    <w:rsid w:val="00872BDB"/>
    <w:rsid w:val="0087409B"/>
    <w:rsid w:val="0087700F"/>
    <w:rsid w:val="00896015"/>
    <w:rsid w:val="008A79CC"/>
    <w:rsid w:val="008B64DF"/>
    <w:rsid w:val="008C0593"/>
    <w:rsid w:val="008C6F87"/>
    <w:rsid w:val="008C795D"/>
    <w:rsid w:val="008D5B63"/>
    <w:rsid w:val="008D6CFD"/>
    <w:rsid w:val="00900C7B"/>
    <w:rsid w:val="009053C1"/>
    <w:rsid w:val="00905802"/>
    <w:rsid w:val="00923C78"/>
    <w:rsid w:val="009301C0"/>
    <w:rsid w:val="00935E32"/>
    <w:rsid w:val="00945995"/>
    <w:rsid w:val="00945E7B"/>
    <w:rsid w:val="00951CCD"/>
    <w:rsid w:val="009527B1"/>
    <w:rsid w:val="0095298F"/>
    <w:rsid w:val="00953009"/>
    <w:rsid w:val="00955137"/>
    <w:rsid w:val="00961AC1"/>
    <w:rsid w:val="009653D6"/>
    <w:rsid w:val="00971A74"/>
    <w:rsid w:val="00972245"/>
    <w:rsid w:val="00981499"/>
    <w:rsid w:val="009940C6"/>
    <w:rsid w:val="009A4913"/>
    <w:rsid w:val="009A5406"/>
    <w:rsid w:val="009A7323"/>
    <w:rsid w:val="009B1240"/>
    <w:rsid w:val="009C0020"/>
    <w:rsid w:val="009D0BD8"/>
    <w:rsid w:val="009D1494"/>
    <w:rsid w:val="009D1896"/>
    <w:rsid w:val="009D265C"/>
    <w:rsid w:val="009D46EC"/>
    <w:rsid w:val="009E24AA"/>
    <w:rsid w:val="009E46EC"/>
    <w:rsid w:val="009F4433"/>
    <w:rsid w:val="009F4908"/>
    <w:rsid w:val="009F75AF"/>
    <w:rsid w:val="00A03998"/>
    <w:rsid w:val="00A200D4"/>
    <w:rsid w:val="00A44514"/>
    <w:rsid w:val="00A54032"/>
    <w:rsid w:val="00A761AB"/>
    <w:rsid w:val="00AA0FC2"/>
    <w:rsid w:val="00AA3BCE"/>
    <w:rsid w:val="00AB0473"/>
    <w:rsid w:val="00AD05F8"/>
    <w:rsid w:val="00AD6443"/>
    <w:rsid w:val="00AD7B47"/>
    <w:rsid w:val="00AE467F"/>
    <w:rsid w:val="00AE7328"/>
    <w:rsid w:val="00AF510F"/>
    <w:rsid w:val="00AF75EB"/>
    <w:rsid w:val="00B07038"/>
    <w:rsid w:val="00B2431E"/>
    <w:rsid w:val="00B26165"/>
    <w:rsid w:val="00B3577D"/>
    <w:rsid w:val="00B36BDA"/>
    <w:rsid w:val="00B54F5D"/>
    <w:rsid w:val="00B71D23"/>
    <w:rsid w:val="00B82C44"/>
    <w:rsid w:val="00BA480B"/>
    <w:rsid w:val="00BC0085"/>
    <w:rsid w:val="00BC749F"/>
    <w:rsid w:val="00BD7123"/>
    <w:rsid w:val="00BE5B79"/>
    <w:rsid w:val="00BE6FC6"/>
    <w:rsid w:val="00C00059"/>
    <w:rsid w:val="00C2147C"/>
    <w:rsid w:val="00C2749C"/>
    <w:rsid w:val="00C303A8"/>
    <w:rsid w:val="00C32335"/>
    <w:rsid w:val="00C40D25"/>
    <w:rsid w:val="00C475FB"/>
    <w:rsid w:val="00C53311"/>
    <w:rsid w:val="00C57012"/>
    <w:rsid w:val="00C63B7C"/>
    <w:rsid w:val="00C67EB7"/>
    <w:rsid w:val="00C75330"/>
    <w:rsid w:val="00C7695A"/>
    <w:rsid w:val="00C775E2"/>
    <w:rsid w:val="00C818BF"/>
    <w:rsid w:val="00CA0B1C"/>
    <w:rsid w:val="00CB1553"/>
    <w:rsid w:val="00CB2ABA"/>
    <w:rsid w:val="00CB4981"/>
    <w:rsid w:val="00CC3197"/>
    <w:rsid w:val="00CC59E8"/>
    <w:rsid w:val="00CD3F8B"/>
    <w:rsid w:val="00CD7430"/>
    <w:rsid w:val="00CE655F"/>
    <w:rsid w:val="00CF080C"/>
    <w:rsid w:val="00CF6BE9"/>
    <w:rsid w:val="00D11163"/>
    <w:rsid w:val="00D156B5"/>
    <w:rsid w:val="00D20B86"/>
    <w:rsid w:val="00D21849"/>
    <w:rsid w:val="00D30381"/>
    <w:rsid w:val="00D31F61"/>
    <w:rsid w:val="00D34FA2"/>
    <w:rsid w:val="00D357ED"/>
    <w:rsid w:val="00D424EB"/>
    <w:rsid w:val="00D441B3"/>
    <w:rsid w:val="00D64B2F"/>
    <w:rsid w:val="00D9231A"/>
    <w:rsid w:val="00D966F3"/>
    <w:rsid w:val="00DA29CE"/>
    <w:rsid w:val="00DC0FEC"/>
    <w:rsid w:val="00DC7F98"/>
    <w:rsid w:val="00DE695F"/>
    <w:rsid w:val="00DF39E8"/>
    <w:rsid w:val="00DF51D7"/>
    <w:rsid w:val="00E074E3"/>
    <w:rsid w:val="00E0798F"/>
    <w:rsid w:val="00E2057D"/>
    <w:rsid w:val="00E23747"/>
    <w:rsid w:val="00E25B47"/>
    <w:rsid w:val="00E325FA"/>
    <w:rsid w:val="00E34BE3"/>
    <w:rsid w:val="00E35470"/>
    <w:rsid w:val="00E45098"/>
    <w:rsid w:val="00E45D74"/>
    <w:rsid w:val="00E46F9A"/>
    <w:rsid w:val="00E47D24"/>
    <w:rsid w:val="00E5187C"/>
    <w:rsid w:val="00E57DF6"/>
    <w:rsid w:val="00E842F1"/>
    <w:rsid w:val="00E84AFD"/>
    <w:rsid w:val="00E8525F"/>
    <w:rsid w:val="00E94A6E"/>
    <w:rsid w:val="00EA2175"/>
    <w:rsid w:val="00EA4320"/>
    <w:rsid w:val="00EA5D65"/>
    <w:rsid w:val="00EA6722"/>
    <w:rsid w:val="00EB0527"/>
    <w:rsid w:val="00EC2280"/>
    <w:rsid w:val="00ED27C4"/>
    <w:rsid w:val="00ED6477"/>
    <w:rsid w:val="00EE2E9D"/>
    <w:rsid w:val="00EE5CD8"/>
    <w:rsid w:val="00EE6B85"/>
    <w:rsid w:val="00EF1797"/>
    <w:rsid w:val="00EF2E9B"/>
    <w:rsid w:val="00EF68A1"/>
    <w:rsid w:val="00F400A5"/>
    <w:rsid w:val="00F4199A"/>
    <w:rsid w:val="00F427A2"/>
    <w:rsid w:val="00F45147"/>
    <w:rsid w:val="00F47131"/>
    <w:rsid w:val="00F534E6"/>
    <w:rsid w:val="00F73574"/>
    <w:rsid w:val="00F73A20"/>
    <w:rsid w:val="00F7563B"/>
    <w:rsid w:val="00F84ADF"/>
    <w:rsid w:val="00F8530D"/>
    <w:rsid w:val="00F86873"/>
    <w:rsid w:val="00F90705"/>
    <w:rsid w:val="00F9585F"/>
    <w:rsid w:val="00FA06E9"/>
    <w:rsid w:val="00FA307A"/>
    <w:rsid w:val="00FA6325"/>
    <w:rsid w:val="00FC0C05"/>
    <w:rsid w:val="00FC35FA"/>
    <w:rsid w:val="00FE05B3"/>
    <w:rsid w:val="00FE41F4"/>
    <w:rsid w:val="00FE7158"/>
    <w:rsid w:val="00FE7BF1"/>
    <w:rsid w:val="00FF7080"/>
  </w:rsids>
  <m:mathPr>
    <m:mathFont m:val="Cambria Math"/>
    <m:brkBin m:val="before"/>
    <m:brkBinSub m:val="--"/>
    <m:smallFrac m:val="0"/>
    <m:dispDef/>
    <m:lMargin m:val="0"/>
    <m:rMargin m:val="0"/>
    <m:defJc m:val="centerGroup"/>
    <m:wrapIndent m:val="1440"/>
    <m:intLim m:val="subSup"/>
    <m:naryLim m:val="undOvr"/>
  </m:mathPr>
  <w:themeFontLang w:val="de-CH"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A4705CF"/>
  <w15:chartTrackingRefBased/>
  <w15:docId w15:val="{09099D34-24E2-4747-BF8E-AAFC45E385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CH"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qFormat="1"/>
    <w:lsdException w:name="List Bullet" w:semiHidden="1"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qFormat="1"/>
    <w:lsdException w:name="List Bullet 3" w:semiHidden="1" w:unhideWhenUsed="1" w:qFormat="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06437F"/>
    <w:pPr>
      <w:suppressAutoHyphens/>
      <w:spacing w:line="280" w:lineRule="atLeast"/>
    </w:pPr>
  </w:style>
  <w:style w:type="paragraph" w:styleId="berschrift1">
    <w:name w:val="heading 1"/>
    <w:basedOn w:val="Standard"/>
    <w:next w:val="StandardBlocksatz"/>
    <w:link w:val="berschrift1Zchn"/>
    <w:uiPriority w:val="9"/>
    <w:qFormat/>
    <w:rsid w:val="00484537"/>
    <w:pPr>
      <w:keepNext/>
      <w:keepLines/>
      <w:numPr>
        <w:numId w:val="1"/>
      </w:numPr>
      <w:spacing w:before="560" w:after="280" w:line="420" w:lineRule="exact"/>
      <w:contextualSpacing/>
      <w:outlineLvl w:val="0"/>
    </w:pPr>
    <w:rPr>
      <w:rFonts w:asciiTheme="majorHAnsi" w:eastAsiaTheme="majorEastAsia" w:hAnsiTheme="majorHAnsi" w:cstheme="majorBidi"/>
      <w:sz w:val="38"/>
      <w:szCs w:val="32"/>
    </w:rPr>
  </w:style>
  <w:style w:type="paragraph" w:styleId="berschrift2">
    <w:name w:val="heading 2"/>
    <w:basedOn w:val="Standard"/>
    <w:next w:val="StandardBlocksatz"/>
    <w:link w:val="berschrift2Zchn"/>
    <w:uiPriority w:val="9"/>
    <w:unhideWhenUsed/>
    <w:qFormat/>
    <w:rsid w:val="00E84AFD"/>
    <w:pPr>
      <w:keepNext/>
      <w:keepLines/>
      <w:numPr>
        <w:ilvl w:val="1"/>
        <w:numId w:val="1"/>
      </w:numPr>
      <w:spacing w:before="560" w:after="280" w:line="320" w:lineRule="exact"/>
      <w:contextualSpacing/>
      <w:outlineLvl w:val="1"/>
    </w:pPr>
    <w:rPr>
      <w:rFonts w:asciiTheme="majorHAnsi" w:eastAsiaTheme="majorEastAsia" w:hAnsiTheme="majorHAnsi" w:cstheme="majorBidi"/>
      <w:sz w:val="28"/>
      <w:szCs w:val="26"/>
    </w:rPr>
  </w:style>
  <w:style w:type="paragraph" w:styleId="berschrift3">
    <w:name w:val="heading 3"/>
    <w:basedOn w:val="Standard"/>
    <w:next w:val="StandardBlocksatz"/>
    <w:link w:val="berschrift3Zchn"/>
    <w:uiPriority w:val="9"/>
    <w:unhideWhenUsed/>
    <w:qFormat/>
    <w:rsid w:val="00E84AFD"/>
    <w:pPr>
      <w:keepNext/>
      <w:keepLines/>
      <w:numPr>
        <w:ilvl w:val="2"/>
        <w:numId w:val="1"/>
      </w:numPr>
      <w:spacing w:before="280"/>
      <w:contextualSpacing/>
      <w:outlineLvl w:val="2"/>
    </w:pPr>
    <w:rPr>
      <w:rFonts w:asciiTheme="majorHAnsi" w:eastAsiaTheme="majorEastAsia" w:hAnsiTheme="majorHAnsi" w:cstheme="majorBidi"/>
      <w:szCs w:val="24"/>
    </w:rPr>
  </w:style>
  <w:style w:type="paragraph" w:styleId="berschrift4">
    <w:name w:val="heading 4"/>
    <w:basedOn w:val="Standard"/>
    <w:next w:val="StandardBlocksatz"/>
    <w:link w:val="berschrift4Zchn"/>
    <w:uiPriority w:val="9"/>
    <w:unhideWhenUsed/>
    <w:qFormat/>
    <w:rsid w:val="004F07A6"/>
    <w:pPr>
      <w:keepNext/>
      <w:keepLines/>
      <w:numPr>
        <w:ilvl w:val="3"/>
        <w:numId w:val="1"/>
      </w:numPr>
      <w:spacing w:before="280"/>
      <w:contextualSpacing/>
      <w:outlineLvl w:val="3"/>
    </w:pPr>
    <w:rPr>
      <w:rFonts w:asciiTheme="majorHAnsi" w:eastAsiaTheme="majorEastAsia" w:hAnsiTheme="majorHAnsi" w:cstheme="majorBidi"/>
      <w:iCs/>
    </w:rPr>
  </w:style>
  <w:style w:type="paragraph" w:styleId="berschrift5">
    <w:name w:val="heading 5"/>
    <w:basedOn w:val="Standard"/>
    <w:next w:val="StandardBlocksatz"/>
    <w:link w:val="berschrift5Zchn"/>
    <w:uiPriority w:val="9"/>
    <w:unhideWhenUsed/>
    <w:qFormat/>
    <w:rsid w:val="00E84AFD"/>
    <w:pPr>
      <w:keepNext/>
      <w:keepLines/>
      <w:spacing w:before="280"/>
      <w:contextualSpacing/>
      <w:outlineLvl w:val="4"/>
    </w:pPr>
    <w:rPr>
      <w:rFonts w:asciiTheme="majorHAnsi" w:eastAsiaTheme="majorEastAsia" w:hAnsiTheme="majorHAnsi" w:cstheme="majorBidi"/>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styleId="Tabellenraster">
    <w:name w:val="Table Grid"/>
    <w:basedOn w:val="NormaleTabelle"/>
    <w:uiPriority w:val="39"/>
    <w:rsid w:val="00B71D23"/>
    <w:tblPr>
      <w:tblCellMar>
        <w:left w:w="0" w:type="dxa"/>
        <w:right w:w="0" w:type="dxa"/>
      </w:tblCellMar>
    </w:tblPr>
  </w:style>
  <w:style w:type="numbering" w:customStyle="1" w:styleId="STZListe123Ueberschriften">
    <w:name w:val="STZ_Liste123_Ueberschriften"/>
    <w:uiPriority w:val="99"/>
    <w:rsid w:val="003948B6"/>
    <w:pPr>
      <w:numPr>
        <w:numId w:val="1"/>
      </w:numPr>
    </w:pPr>
  </w:style>
  <w:style w:type="numbering" w:customStyle="1" w:styleId="STZListe123">
    <w:name w:val="STZ_Liste123"/>
    <w:uiPriority w:val="99"/>
    <w:rsid w:val="00845524"/>
    <w:pPr>
      <w:numPr>
        <w:numId w:val="12"/>
      </w:numPr>
    </w:pPr>
  </w:style>
  <w:style w:type="character" w:customStyle="1" w:styleId="berschrift1Zchn">
    <w:name w:val="Überschrift 1 Zchn"/>
    <w:basedOn w:val="Absatz-Standardschriftart"/>
    <w:link w:val="berschrift1"/>
    <w:uiPriority w:val="9"/>
    <w:rsid w:val="00484537"/>
    <w:rPr>
      <w:rFonts w:asciiTheme="majorHAnsi" w:eastAsiaTheme="majorEastAsia" w:hAnsiTheme="majorHAnsi" w:cstheme="majorBidi"/>
      <w:sz w:val="38"/>
      <w:szCs w:val="32"/>
    </w:rPr>
  </w:style>
  <w:style w:type="character" w:customStyle="1" w:styleId="berschrift2Zchn">
    <w:name w:val="Überschrift 2 Zchn"/>
    <w:basedOn w:val="Absatz-Standardschriftart"/>
    <w:link w:val="berschrift2"/>
    <w:uiPriority w:val="9"/>
    <w:rsid w:val="00E84AFD"/>
    <w:rPr>
      <w:rFonts w:asciiTheme="majorHAnsi" w:eastAsiaTheme="majorEastAsia" w:hAnsiTheme="majorHAnsi" w:cstheme="majorBidi"/>
      <w:sz w:val="28"/>
      <w:szCs w:val="26"/>
    </w:rPr>
  </w:style>
  <w:style w:type="character" w:customStyle="1" w:styleId="berschrift3Zchn">
    <w:name w:val="Überschrift 3 Zchn"/>
    <w:basedOn w:val="Absatz-Standardschriftart"/>
    <w:link w:val="berschrift3"/>
    <w:uiPriority w:val="9"/>
    <w:rsid w:val="00E84AFD"/>
    <w:rPr>
      <w:rFonts w:asciiTheme="majorHAnsi" w:eastAsiaTheme="majorEastAsia" w:hAnsiTheme="majorHAnsi" w:cstheme="majorBidi"/>
      <w:szCs w:val="24"/>
    </w:rPr>
  </w:style>
  <w:style w:type="character" w:customStyle="1" w:styleId="berschrift4Zchn">
    <w:name w:val="Überschrift 4 Zchn"/>
    <w:basedOn w:val="Absatz-Standardschriftart"/>
    <w:link w:val="berschrift4"/>
    <w:uiPriority w:val="9"/>
    <w:rsid w:val="004F07A6"/>
    <w:rPr>
      <w:rFonts w:asciiTheme="majorHAnsi" w:eastAsiaTheme="majorEastAsia" w:hAnsiTheme="majorHAnsi" w:cstheme="majorBidi"/>
      <w:iCs/>
    </w:rPr>
  </w:style>
  <w:style w:type="numbering" w:customStyle="1" w:styleId="STZAufz">
    <w:name w:val="STZ_Aufz"/>
    <w:uiPriority w:val="99"/>
    <w:rsid w:val="00FA6325"/>
    <w:pPr>
      <w:numPr>
        <w:numId w:val="13"/>
      </w:numPr>
    </w:pPr>
  </w:style>
  <w:style w:type="paragraph" w:styleId="Liste">
    <w:name w:val="List"/>
    <w:basedOn w:val="Standard"/>
    <w:uiPriority w:val="99"/>
    <w:unhideWhenUsed/>
    <w:qFormat/>
    <w:rsid w:val="009F75AF"/>
    <w:pPr>
      <w:numPr>
        <w:numId w:val="12"/>
      </w:numPr>
      <w:contextualSpacing/>
      <w:jc w:val="both"/>
    </w:pPr>
  </w:style>
  <w:style w:type="paragraph" w:styleId="Liste2">
    <w:name w:val="List 2"/>
    <w:basedOn w:val="Standard"/>
    <w:uiPriority w:val="99"/>
    <w:unhideWhenUsed/>
    <w:rsid w:val="009F75AF"/>
    <w:pPr>
      <w:numPr>
        <w:ilvl w:val="1"/>
        <w:numId w:val="12"/>
      </w:numPr>
      <w:contextualSpacing/>
      <w:jc w:val="both"/>
    </w:pPr>
  </w:style>
  <w:style w:type="paragraph" w:styleId="Aufzhlungszeichen">
    <w:name w:val="List Bullet"/>
    <w:basedOn w:val="Standard"/>
    <w:uiPriority w:val="99"/>
    <w:unhideWhenUsed/>
    <w:qFormat/>
    <w:rsid w:val="009F75AF"/>
    <w:pPr>
      <w:numPr>
        <w:numId w:val="13"/>
      </w:numPr>
      <w:ind w:left="357" w:hanging="357"/>
      <w:contextualSpacing/>
      <w:jc w:val="both"/>
    </w:pPr>
  </w:style>
  <w:style w:type="paragraph" w:styleId="Aufzhlungszeichen2">
    <w:name w:val="List Bullet 2"/>
    <w:basedOn w:val="Standard"/>
    <w:uiPriority w:val="99"/>
    <w:unhideWhenUsed/>
    <w:qFormat/>
    <w:rsid w:val="009F75AF"/>
    <w:pPr>
      <w:numPr>
        <w:ilvl w:val="1"/>
        <w:numId w:val="13"/>
      </w:numPr>
      <w:ind w:left="527" w:hanging="357"/>
      <w:contextualSpacing/>
      <w:jc w:val="both"/>
    </w:pPr>
  </w:style>
  <w:style w:type="paragraph" w:styleId="Aufzhlungszeichen3">
    <w:name w:val="List Bullet 3"/>
    <w:basedOn w:val="Standard"/>
    <w:uiPriority w:val="99"/>
    <w:unhideWhenUsed/>
    <w:qFormat/>
    <w:rsid w:val="009F75AF"/>
    <w:pPr>
      <w:numPr>
        <w:ilvl w:val="2"/>
        <w:numId w:val="13"/>
      </w:numPr>
      <w:ind w:left="697" w:hanging="357"/>
      <w:contextualSpacing/>
      <w:jc w:val="both"/>
    </w:pPr>
  </w:style>
  <w:style w:type="paragraph" w:styleId="Titel">
    <w:name w:val="Title"/>
    <w:basedOn w:val="Standard"/>
    <w:next w:val="Untertitel"/>
    <w:link w:val="TitelZchn"/>
    <w:uiPriority w:val="10"/>
    <w:qFormat/>
    <w:rsid w:val="004D04C5"/>
    <w:pPr>
      <w:spacing w:line="180" w:lineRule="auto"/>
      <w:contextualSpacing/>
    </w:pPr>
    <w:rPr>
      <w:rFonts w:asciiTheme="majorHAnsi" w:eastAsiaTheme="majorEastAsia" w:hAnsiTheme="majorHAnsi" w:cstheme="majorBidi"/>
      <w:spacing w:val="-10"/>
      <w:kern w:val="28"/>
      <w:sz w:val="48"/>
      <w:szCs w:val="56"/>
    </w:rPr>
  </w:style>
  <w:style w:type="character" w:customStyle="1" w:styleId="TitelZchn">
    <w:name w:val="Titel Zchn"/>
    <w:basedOn w:val="Absatz-Standardschriftart"/>
    <w:link w:val="Titel"/>
    <w:uiPriority w:val="10"/>
    <w:rsid w:val="004D04C5"/>
    <w:rPr>
      <w:rFonts w:asciiTheme="majorHAnsi" w:eastAsiaTheme="majorEastAsia" w:hAnsiTheme="majorHAnsi" w:cstheme="majorBidi"/>
      <w:spacing w:val="-10"/>
      <w:kern w:val="28"/>
      <w:sz w:val="48"/>
      <w:szCs w:val="56"/>
    </w:rPr>
  </w:style>
  <w:style w:type="paragraph" w:styleId="Untertitel">
    <w:name w:val="Subtitle"/>
    <w:basedOn w:val="Standard"/>
    <w:link w:val="UntertitelZchn"/>
    <w:uiPriority w:val="11"/>
    <w:qFormat/>
    <w:rsid w:val="00E84AFD"/>
    <w:pPr>
      <w:numPr>
        <w:ilvl w:val="1"/>
      </w:numPr>
      <w:spacing w:line="216" w:lineRule="auto"/>
    </w:pPr>
    <w:rPr>
      <w:rFonts w:eastAsiaTheme="minorEastAsia"/>
      <w:spacing w:val="-5"/>
      <w:sz w:val="44"/>
    </w:rPr>
  </w:style>
  <w:style w:type="character" w:customStyle="1" w:styleId="UntertitelZchn">
    <w:name w:val="Untertitel Zchn"/>
    <w:basedOn w:val="Absatz-Standardschriftart"/>
    <w:link w:val="Untertitel"/>
    <w:uiPriority w:val="11"/>
    <w:rsid w:val="00E84AFD"/>
    <w:rPr>
      <w:rFonts w:eastAsiaTheme="minorEastAsia"/>
      <w:spacing w:val="-5"/>
      <w:sz w:val="44"/>
    </w:rPr>
  </w:style>
  <w:style w:type="paragraph" w:styleId="Inhaltsverzeichnisberschrift">
    <w:name w:val="TOC Heading"/>
    <w:basedOn w:val="berschrift1"/>
    <w:next w:val="Standard"/>
    <w:uiPriority w:val="39"/>
    <w:unhideWhenUsed/>
    <w:rsid w:val="009D0BD8"/>
    <w:pPr>
      <w:numPr>
        <w:numId w:val="0"/>
      </w:numPr>
      <w:outlineLvl w:val="9"/>
    </w:pPr>
    <w:rPr>
      <w:lang w:eastAsia="de-CH"/>
    </w:rPr>
  </w:style>
  <w:style w:type="paragraph" w:styleId="Verzeichnis1">
    <w:name w:val="toc 1"/>
    <w:basedOn w:val="Standard"/>
    <w:next w:val="Standard"/>
    <w:autoRedefine/>
    <w:uiPriority w:val="39"/>
    <w:unhideWhenUsed/>
    <w:rsid w:val="00E84AFD"/>
    <w:pPr>
      <w:tabs>
        <w:tab w:val="left" w:pos="408"/>
        <w:tab w:val="right" w:pos="8494"/>
      </w:tabs>
      <w:spacing w:before="280"/>
      <w:ind w:left="408" w:right="408" w:hanging="408"/>
    </w:pPr>
    <w:rPr>
      <w:rFonts w:asciiTheme="majorHAnsi" w:hAnsiTheme="majorHAnsi"/>
    </w:rPr>
  </w:style>
  <w:style w:type="paragraph" w:styleId="Verzeichnis2">
    <w:name w:val="toc 2"/>
    <w:basedOn w:val="Standard"/>
    <w:next w:val="Standard"/>
    <w:autoRedefine/>
    <w:uiPriority w:val="39"/>
    <w:unhideWhenUsed/>
    <w:rsid w:val="004305EC"/>
    <w:pPr>
      <w:tabs>
        <w:tab w:val="left" w:pos="1049"/>
        <w:tab w:val="right" w:pos="8494"/>
      </w:tabs>
      <w:ind w:left="408" w:right="408"/>
    </w:pPr>
  </w:style>
  <w:style w:type="paragraph" w:styleId="Verzeichnis3">
    <w:name w:val="toc 3"/>
    <w:basedOn w:val="Standard"/>
    <w:next w:val="Standard"/>
    <w:autoRedefine/>
    <w:uiPriority w:val="39"/>
    <w:unhideWhenUsed/>
    <w:rsid w:val="004305EC"/>
    <w:pPr>
      <w:tabs>
        <w:tab w:val="left" w:pos="1049"/>
        <w:tab w:val="right" w:pos="8494"/>
      </w:tabs>
      <w:ind w:left="408" w:right="408"/>
    </w:pPr>
  </w:style>
  <w:style w:type="character" w:styleId="Hyperlink">
    <w:name w:val="Hyperlink"/>
    <w:basedOn w:val="Absatz-Standardschriftart"/>
    <w:uiPriority w:val="99"/>
    <w:unhideWhenUsed/>
    <w:rsid w:val="00E0798F"/>
    <w:rPr>
      <w:color w:val="0F05A0" w:themeColor="hyperlink"/>
      <w:u w:val="single"/>
    </w:rPr>
  </w:style>
  <w:style w:type="paragraph" w:styleId="Verzeichnis4">
    <w:name w:val="toc 4"/>
    <w:basedOn w:val="Standard"/>
    <w:next w:val="Standard"/>
    <w:autoRedefine/>
    <w:uiPriority w:val="39"/>
    <w:unhideWhenUsed/>
    <w:rsid w:val="004305EC"/>
    <w:pPr>
      <w:tabs>
        <w:tab w:val="left" w:pos="1049"/>
        <w:tab w:val="right" w:pos="8494"/>
      </w:tabs>
      <w:ind w:left="408" w:right="408"/>
    </w:pPr>
  </w:style>
  <w:style w:type="paragraph" w:styleId="Kopfzeile">
    <w:name w:val="header"/>
    <w:basedOn w:val="Standard"/>
    <w:link w:val="KopfzeileZchn"/>
    <w:uiPriority w:val="99"/>
    <w:unhideWhenUsed/>
    <w:rsid w:val="00D156B5"/>
    <w:pPr>
      <w:tabs>
        <w:tab w:val="right" w:pos="9582"/>
      </w:tabs>
      <w:spacing w:line="200" w:lineRule="exact"/>
      <w:ind w:right="-1701"/>
    </w:pPr>
    <w:rPr>
      <w:rFonts w:asciiTheme="majorHAnsi" w:hAnsiTheme="majorHAnsi"/>
      <w:sz w:val="16"/>
    </w:rPr>
  </w:style>
  <w:style w:type="character" w:customStyle="1" w:styleId="KopfzeileZchn">
    <w:name w:val="Kopfzeile Zchn"/>
    <w:basedOn w:val="Absatz-Standardschriftart"/>
    <w:link w:val="Kopfzeile"/>
    <w:uiPriority w:val="99"/>
    <w:rsid w:val="00D156B5"/>
    <w:rPr>
      <w:rFonts w:asciiTheme="majorHAnsi" w:hAnsiTheme="majorHAnsi"/>
      <w:sz w:val="16"/>
    </w:rPr>
  </w:style>
  <w:style w:type="paragraph" w:styleId="Fuzeile">
    <w:name w:val="footer"/>
    <w:basedOn w:val="Standard"/>
    <w:link w:val="FuzeileZchn"/>
    <w:uiPriority w:val="99"/>
    <w:unhideWhenUsed/>
    <w:rsid w:val="00D156B5"/>
    <w:pPr>
      <w:tabs>
        <w:tab w:val="right" w:pos="9582"/>
      </w:tabs>
      <w:spacing w:line="200" w:lineRule="exact"/>
      <w:ind w:right="-1701"/>
    </w:pPr>
    <w:rPr>
      <w:rFonts w:asciiTheme="majorHAnsi" w:hAnsiTheme="majorHAnsi"/>
      <w:sz w:val="16"/>
    </w:rPr>
  </w:style>
  <w:style w:type="character" w:customStyle="1" w:styleId="FuzeileZchn">
    <w:name w:val="Fußzeile Zchn"/>
    <w:basedOn w:val="Absatz-Standardschriftart"/>
    <w:link w:val="Fuzeile"/>
    <w:uiPriority w:val="99"/>
    <w:rsid w:val="00D156B5"/>
    <w:rPr>
      <w:rFonts w:asciiTheme="majorHAnsi" w:hAnsiTheme="majorHAnsi"/>
      <w:sz w:val="16"/>
    </w:rPr>
  </w:style>
  <w:style w:type="character" w:customStyle="1" w:styleId="berschrift5Zchn">
    <w:name w:val="Überschrift 5 Zchn"/>
    <w:basedOn w:val="Absatz-Standardschriftart"/>
    <w:link w:val="berschrift5"/>
    <w:uiPriority w:val="9"/>
    <w:rsid w:val="00E84AFD"/>
    <w:rPr>
      <w:rFonts w:asciiTheme="majorHAnsi" w:eastAsiaTheme="majorEastAsia" w:hAnsiTheme="majorHAnsi" w:cstheme="majorBidi"/>
    </w:rPr>
  </w:style>
  <w:style w:type="character" w:customStyle="1" w:styleId="NichtaufgelsteErwhnung1">
    <w:name w:val="Nicht aufgelöste Erwähnung1"/>
    <w:basedOn w:val="Absatz-Standardschriftart"/>
    <w:uiPriority w:val="99"/>
    <w:semiHidden/>
    <w:unhideWhenUsed/>
    <w:rsid w:val="00C75330"/>
    <w:rPr>
      <w:color w:val="605E5C"/>
      <w:shd w:val="clear" w:color="auto" w:fill="E1DFDD"/>
    </w:rPr>
  </w:style>
  <w:style w:type="paragraph" w:styleId="Funotentext">
    <w:name w:val="footnote text"/>
    <w:basedOn w:val="Standard"/>
    <w:link w:val="FunotentextZchn"/>
    <w:uiPriority w:val="99"/>
    <w:semiHidden/>
    <w:unhideWhenUsed/>
    <w:rsid w:val="00C75330"/>
    <w:pPr>
      <w:spacing w:line="200" w:lineRule="atLeast"/>
    </w:pPr>
    <w:rPr>
      <w:sz w:val="16"/>
      <w:szCs w:val="20"/>
    </w:rPr>
  </w:style>
  <w:style w:type="character" w:customStyle="1" w:styleId="FunotentextZchn">
    <w:name w:val="Fußnotentext Zchn"/>
    <w:basedOn w:val="Absatz-Standardschriftart"/>
    <w:link w:val="Funotentext"/>
    <w:uiPriority w:val="99"/>
    <w:semiHidden/>
    <w:rsid w:val="00C75330"/>
    <w:rPr>
      <w:sz w:val="16"/>
      <w:szCs w:val="20"/>
    </w:rPr>
  </w:style>
  <w:style w:type="character" w:styleId="Funotenzeichen">
    <w:name w:val="footnote reference"/>
    <w:basedOn w:val="Absatz-Standardschriftart"/>
    <w:uiPriority w:val="99"/>
    <w:semiHidden/>
    <w:unhideWhenUsed/>
    <w:rsid w:val="00C75330"/>
    <w:rPr>
      <w:vertAlign w:val="superscript"/>
    </w:rPr>
  </w:style>
  <w:style w:type="paragraph" w:customStyle="1" w:styleId="Standardklein">
    <w:name w:val="Standard klein"/>
    <w:basedOn w:val="Standard"/>
    <w:qFormat/>
    <w:rsid w:val="005F2E9C"/>
    <w:pPr>
      <w:spacing w:line="200" w:lineRule="atLeast"/>
      <w:jc w:val="both"/>
    </w:pPr>
    <w:rPr>
      <w:sz w:val="16"/>
    </w:rPr>
  </w:style>
  <w:style w:type="paragraph" w:customStyle="1" w:styleId="KopfzeileKapiteltitel">
    <w:name w:val="Kopfzeile Kapiteltitel"/>
    <w:basedOn w:val="Kopfzeile"/>
    <w:rsid w:val="008C0593"/>
    <w:rPr>
      <w:rFonts w:asciiTheme="minorHAnsi" w:hAnsiTheme="minorHAnsi"/>
    </w:rPr>
  </w:style>
  <w:style w:type="paragraph" w:styleId="Beschriftung">
    <w:name w:val="caption"/>
    <w:basedOn w:val="Standard"/>
    <w:next w:val="StandardBlocksatz"/>
    <w:uiPriority w:val="35"/>
    <w:unhideWhenUsed/>
    <w:qFormat/>
    <w:rsid w:val="005F2E9C"/>
    <w:pPr>
      <w:spacing w:before="80" w:after="280" w:line="200" w:lineRule="atLeast"/>
      <w:contextualSpacing/>
    </w:pPr>
    <w:rPr>
      <w:iCs/>
      <w:sz w:val="16"/>
      <w:szCs w:val="18"/>
    </w:rPr>
  </w:style>
  <w:style w:type="paragraph" w:customStyle="1" w:styleId="StandardBlocksatz">
    <w:name w:val="Standard Blocksatz"/>
    <w:basedOn w:val="Standard"/>
    <w:qFormat/>
    <w:rsid w:val="00D31F61"/>
    <w:pPr>
      <w:suppressAutoHyphens w:val="0"/>
      <w:spacing w:after="280"/>
      <w:jc w:val="both"/>
    </w:pPr>
  </w:style>
  <w:style w:type="paragraph" w:styleId="Sprechblasentext">
    <w:name w:val="Balloon Text"/>
    <w:basedOn w:val="Standard"/>
    <w:link w:val="SprechblasentextZchn"/>
    <w:uiPriority w:val="99"/>
    <w:semiHidden/>
    <w:unhideWhenUsed/>
    <w:rsid w:val="002979D7"/>
    <w:pPr>
      <w:spacing w:line="240" w:lineRule="auto"/>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2979D7"/>
    <w:rPr>
      <w:rFonts w:ascii="Segoe UI" w:hAnsi="Segoe UI" w:cs="Segoe UI"/>
      <w:sz w:val="18"/>
      <w:szCs w:val="18"/>
    </w:rPr>
  </w:style>
  <w:style w:type="character" w:styleId="Fett">
    <w:name w:val="Strong"/>
    <w:basedOn w:val="Absatz-Standardschriftart"/>
    <w:uiPriority w:val="22"/>
    <w:qFormat/>
    <w:rsid w:val="00466012"/>
    <w:rPr>
      <w:b/>
      <w:bCs/>
    </w:rPr>
  </w:style>
  <w:style w:type="character" w:styleId="BesuchterLink">
    <w:name w:val="FollowedHyperlink"/>
    <w:basedOn w:val="Absatz-Standardschriftart"/>
    <w:uiPriority w:val="99"/>
    <w:semiHidden/>
    <w:unhideWhenUsed/>
    <w:rsid w:val="00C2147C"/>
    <w:rPr>
      <w:color w:val="545050" w:themeColor="followedHyperlink"/>
      <w:u w:val="single"/>
    </w:rPr>
  </w:style>
  <w:style w:type="table" w:customStyle="1" w:styleId="STZTabelle">
    <w:name w:val="STZ_Tabelle"/>
    <w:basedOn w:val="NormaleTabelle"/>
    <w:uiPriority w:val="99"/>
    <w:rsid w:val="002737F0"/>
    <w:pPr>
      <w:spacing w:line="190" w:lineRule="atLeast"/>
    </w:pPr>
    <w:rPr>
      <w:kern w:val="16"/>
      <w:sz w:val="16"/>
      <w:szCs w:val="24"/>
    </w:rPr>
    <w:tblPr>
      <w:tblStyleRowBandSize w:val="1"/>
      <w:tblStyleColBandSize w:val="1"/>
      <w:tblBorders>
        <w:top w:val="single" w:sz="2" w:space="0" w:color="auto"/>
        <w:bottom w:val="single" w:sz="2" w:space="0" w:color="auto"/>
        <w:insideH w:val="single" w:sz="2" w:space="0" w:color="auto"/>
      </w:tblBorders>
      <w:tblCellMar>
        <w:top w:w="57" w:type="dxa"/>
        <w:left w:w="0" w:type="dxa"/>
        <w:bottom w:w="57" w:type="dxa"/>
        <w:right w:w="0" w:type="dxa"/>
      </w:tblCellMar>
    </w:tblPr>
    <w:tblStylePr w:type="firstRow">
      <w:rPr>
        <w:rFonts w:asciiTheme="majorHAnsi" w:hAnsiTheme="majorHAnsi"/>
        <w:b w:val="0"/>
        <w:color w:val="auto"/>
      </w:rPr>
      <w:tblPr/>
      <w:tcPr>
        <w:tcBorders>
          <w:top w:val="single" w:sz="8" w:space="0" w:color="auto"/>
          <w:left w:val="nil"/>
          <w:bottom w:val="single" w:sz="8" w:space="0" w:color="auto"/>
          <w:right w:val="nil"/>
          <w:insideH w:val="nil"/>
          <w:insideV w:val="nil"/>
          <w:tl2br w:val="nil"/>
          <w:tr2bl w:val="nil"/>
        </w:tcBorders>
      </w:tcPr>
    </w:tblStylePr>
    <w:tblStylePr w:type="lastRow">
      <w:rPr>
        <w:rFonts w:asciiTheme="majorHAnsi" w:hAnsiTheme="majorHAnsi"/>
        <w:b w:val="0"/>
      </w:rPr>
      <w:tblPr/>
      <w:tcPr>
        <w:tcBorders>
          <w:top w:val="single" w:sz="8" w:space="0" w:color="auto"/>
          <w:left w:val="nil"/>
          <w:bottom w:val="single" w:sz="8" w:space="0" w:color="auto"/>
          <w:right w:val="nil"/>
          <w:insideH w:val="nil"/>
          <w:insideV w:val="nil"/>
          <w:tl2br w:val="nil"/>
          <w:tr2bl w:val="nil"/>
        </w:tcBorders>
      </w:tcPr>
    </w:tblStylePr>
    <w:tblStylePr w:type="firstCol">
      <w:rPr>
        <w:rFonts w:asciiTheme="majorHAnsi" w:hAnsiTheme="majorHAnsi"/>
        <w:b w:val="0"/>
      </w:rPr>
    </w:tblStylePr>
    <w:tblStylePr w:type="lastCol">
      <w:pPr>
        <w:wordWrap/>
        <w:jc w:val="right"/>
      </w:pPr>
    </w:tblStylePr>
    <w:tblStylePr w:type="band1Vert">
      <w:tblPr/>
      <w:tcPr>
        <w:shd w:val="clear" w:color="auto" w:fill="F4F4F4"/>
      </w:tcPr>
    </w:tblStylePr>
    <w:tblStylePr w:type="band1Horz">
      <w:tblPr/>
      <w:tcPr>
        <w:shd w:val="clear" w:color="auto" w:fill="F4F4F4"/>
      </w:tcPr>
    </w:tblStylePr>
  </w:style>
  <w:style w:type="paragraph" w:customStyle="1" w:styleId="StandardTextTabelle">
    <w:name w:val="Standard Text Tabelle"/>
    <w:basedOn w:val="Standard"/>
    <w:qFormat/>
    <w:rsid w:val="007D3E46"/>
    <w:pPr>
      <w:spacing w:line="190" w:lineRule="atLeast"/>
    </w:pPr>
    <w:rPr>
      <w:sz w:val="16"/>
    </w:rPr>
  </w:style>
  <w:style w:type="paragraph" w:customStyle="1" w:styleId="LetzteSeiteDokumentcodierung">
    <w:name w:val="LetzteSeite_Dokumentcodierung"/>
    <w:basedOn w:val="LetzteSeiteAbsenderblock"/>
    <w:uiPriority w:val="99"/>
    <w:qFormat/>
    <w:rsid w:val="00AB0473"/>
    <w:pPr>
      <w:framePr w:wrap="around" w:vAnchor="page" w:y="16132"/>
      <w:spacing w:before="0"/>
    </w:pPr>
  </w:style>
  <w:style w:type="character" w:styleId="NichtaufgelsteErwhnung">
    <w:name w:val="Unresolved Mention"/>
    <w:basedOn w:val="Absatz-Standardschriftart"/>
    <w:uiPriority w:val="99"/>
    <w:semiHidden/>
    <w:unhideWhenUsed/>
    <w:rsid w:val="00D64B2F"/>
    <w:rPr>
      <w:color w:val="605E5C"/>
      <w:shd w:val="clear" w:color="auto" w:fill="E1DFDD"/>
    </w:rPr>
  </w:style>
  <w:style w:type="paragraph" w:customStyle="1" w:styleId="LetzteSeiteAbsenderblock">
    <w:name w:val="LetzteSeite_Absenderblock"/>
    <w:basedOn w:val="Standard"/>
    <w:uiPriority w:val="99"/>
    <w:qFormat/>
    <w:rsid w:val="00AB0473"/>
    <w:pPr>
      <w:framePr w:wrap="notBeside" w:hAnchor="text" w:yAlign="bottom" w:anchorLock="1"/>
      <w:spacing w:before="800" w:line="200" w:lineRule="atLeast"/>
      <w:contextualSpacing/>
    </w:pPr>
    <w:rPr>
      <w:noProof/>
      <w:sz w:val="16"/>
    </w:rPr>
  </w:style>
  <w:style w:type="paragraph" w:styleId="Listenabsatz">
    <w:name w:val="List Paragraph"/>
    <w:basedOn w:val="Standard"/>
    <w:uiPriority w:val="34"/>
    <w:rsid w:val="008661CF"/>
    <w:pPr>
      <w:ind w:left="720"/>
      <w:contextualSpacing/>
    </w:pPr>
  </w:style>
  <w:style w:type="character" w:styleId="Platzhaltertext">
    <w:name w:val="Placeholder Text"/>
    <w:basedOn w:val="Absatz-Standardschriftart"/>
    <w:uiPriority w:val="99"/>
    <w:semiHidden/>
    <w:rsid w:val="006C6393"/>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5631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szh.loc\zrh\sibap3\templates\PRD\SOZ\SD_allg\SD_A4h_leer.dotm"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616ABB3713804A9D9DC70FD4DE7860AB"/>
        <w:category>
          <w:name w:val="Allgemein"/>
          <w:gallery w:val="placeholder"/>
        </w:category>
        <w:types>
          <w:type w:val="bbPlcHdr"/>
        </w:types>
        <w:behaviors>
          <w:behavior w:val="content"/>
        </w:behaviors>
        <w:guid w:val="{9CE1A20A-0C10-4C8F-A58A-B32F529910EB}"/>
      </w:docPartPr>
      <w:docPartBody>
        <w:p w:rsidR="00EC4C51" w:rsidRDefault="00046A1F" w:rsidP="00046A1F">
          <w:pPr>
            <w:pStyle w:val="616ABB3713804A9D9DC70FD4DE7860AB"/>
          </w:pPr>
          <w:r w:rsidRPr="008A696C">
            <w:rPr>
              <w:rStyle w:val="Platzhaltertext"/>
            </w:rPr>
            <w:t>Klicken oder tippen Sie hier, um Text einzugeben.</w:t>
          </w:r>
        </w:p>
      </w:docPartBody>
    </w:docPart>
    <w:docPart>
      <w:docPartPr>
        <w:name w:val="DefaultPlaceholder_-1854013440"/>
        <w:category>
          <w:name w:val="Allgemein"/>
          <w:gallery w:val="placeholder"/>
        </w:category>
        <w:types>
          <w:type w:val="bbPlcHdr"/>
        </w:types>
        <w:behaviors>
          <w:behavior w:val="content"/>
        </w:behaviors>
        <w:guid w:val="{B2C8A204-CD68-41E6-98F8-C8F9CC832A78}"/>
      </w:docPartPr>
      <w:docPartBody>
        <w:p w:rsidR="00EC4C51" w:rsidRDefault="00046A1F">
          <w:r w:rsidRPr="008A696C">
            <w:rPr>
              <w:rStyle w:val="Platzhaltertext"/>
            </w:rPr>
            <w:t>Klicken oder tippen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Segoe UI">
    <w:panose1 w:val="020B0502040204020203"/>
    <w:charset w:val="00"/>
    <w:family w:val="swiss"/>
    <w:pitch w:val="variable"/>
    <w:sig w:usb0="E4002EFF" w:usb1="C000E47F"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sDel="0" w:formatting="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6A1F"/>
    <w:rsid w:val="00046A1F"/>
    <w:rsid w:val="00071C34"/>
    <w:rsid w:val="000F11AE"/>
    <w:rsid w:val="002B756D"/>
    <w:rsid w:val="002D73DF"/>
    <w:rsid w:val="00304609"/>
    <w:rsid w:val="00526CB7"/>
    <w:rsid w:val="007F3DCA"/>
    <w:rsid w:val="008D6CFD"/>
    <w:rsid w:val="00A12F14"/>
    <w:rsid w:val="00A200D4"/>
    <w:rsid w:val="00A95158"/>
    <w:rsid w:val="00B70884"/>
    <w:rsid w:val="00C208FB"/>
    <w:rsid w:val="00C303A8"/>
    <w:rsid w:val="00D22B63"/>
    <w:rsid w:val="00EC4C51"/>
    <w:rsid w:val="00FF431A"/>
  </w:rsids>
  <m:mathPr>
    <m:mathFont m:val="Cambria Math"/>
    <m:brkBin m:val="before"/>
    <m:brkBinSub m:val="--"/>
    <m:smallFrac m:val="0"/>
    <m:dispDef/>
    <m:lMargin m:val="0"/>
    <m:rMargin m:val="0"/>
    <m:defJc m:val="centerGroup"/>
    <m:wrapIndent m:val="1440"/>
    <m:intLim m:val="subSup"/>
    <m:naryLim m:val="undOvr"/>
  </m:mathPr>
  <w:themeFontLang w:val="de-CH"/>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de-CH" w:eastAsia="de-CH"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046A1F"/>
    <w:rPr>
      <w:color w:val="666666"/>
    </w:rPr>
  </w:style>
  <w:style w:type="paragraph" w:customStyle="1" w:styleId="616ABB3713804A9D9DC70FD4DE7860AB">
    <w:name w:val="616ABB3713804A9D9DC70FD4DE7860AB"/>
    <w:rsid w:val="00046A1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STZ_Theme_v2021-11-24">
  <a:themeElements>
    <a:clrScheme name="Stadt Zürich - Farben">
      <a:dk1>
        <a:srgbClr val="000000"/>
      </a:dk1>
      <a:lt1>
        <a:srgbClr val="FFFFFF"/>
      </a:lt1>
      <a:dk2>
        <a:srgbClr val="0F05A0"/>
      </a:dk2>
      <a:lt2>
        <a:srgbClr val="FFFFFF"/>
      </a:lt2>
      <a:accent1>
        <a:srgbClr val="3431DE"/>
      </a:accent1>
      <a:accent2>
        <a:srgbClr val="A31413"/>
      </a:accent2>
      <a:accent3>
        <a:srgbClr val="EB5E00"/>
      </a:accent3>
      <a:accent4>
        <a:srgbClr val="FBB900"/>
      </a:accent4>
      <a:accent5>
        <a:srgbClr val="06751E"/>
      </a:accent5>
      <a:accent6>
        <a:srgbClr val="989898"/>
      </a:accent6>
      <a:hlink>
        <a:srgbClr val="0F05A0"/>
      </a:hlink>
      <a:folHlink>
        <a:srgbClr val="545050"/>
      </a:folHlink>
    </a:clrScheme>
    <a:fontScheme name="STZ_Fonts">
      <a:majorFont>
        <a:latin typeface="Arial Black"/>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chemeClr val="accent6"/>
        </a:solidFill>
        <a:ln>
          <a:noFill/>
        </a:ln>
      </a:spPr>
      <a:bodyPr lIns="0" tIns="0" rIns="0" bIns="0" rtlCol="0" anchor="t" anchorCtr="0"/>
      <a:lstStyle>
        <a:defPPr algn="ctr">
          <a:defRPr/>
        </a:defPPr>
      </a:lstStyle>
      <a:style>
        <a:lnRef idx="2">
          <a:schemeClr val="accent1">
            <a:shade val="50000"/>
          </a:schemeClr>
        </a:lnRef>
        <a:fillRef idx="1">
          <a:schemeClr val="accent1"/>
        </a:fillRef>
        <a:effectRef idx="0">
          <a:schemeClr val="accent1"/>
        </a:effectRef>
        <a:fontRef idx="minor">
          <a:schemeClr val="lt1"/>
        </a:fontRef>
      </a:style>
    </a:spDef>
  </a:objectDefaults>
  <a:extraClrSchemeLst>
    <a:extraClrScheme>
      <a:clrScheme name="Stadt Zürich - Farben">
        <a:dk1>
          <a:srgbClr val="000000"/>
        </a:dk1>
        <a:lt1>
          <a:srgbClr val="FFFFFF"/>
        </a:lt1>
        <a:dk2>
          <a:srgbClr val="0F05A0"/>
        </a:dk2>
        <a:lt2>
          <a:srgbClr val="FFFFFF"/>
        </a:lt2>
        <a:accent1>
          <a:srgbClr val="3431DE"/>
        </a:accent1>
        <a:accent2>
          <a:srgbClr val="A31413"/>
        </a:accent2>
        <a:accent3>
          <a:srgbClr val="EB5E00"/>
        </a:accent3>
        <a:accent4>
          <a:srgbClr val="FBB900"/>
        </a:accent4>
        <a:accent5>
          <a:srgbClr val="06751E"/>
        </a:accent5>
        <a:accent6>
          <a:srgbClr val="989898"/>
        </a:accent6>
        <a:hlink>
          <a:srgbClr val="0F05A0"/>
        </a:hlink>
        <a:folHlink>
          <a:srgbClr val="545050"/>
        </a:folHlink>
      </a:clrScheme>
      <a:clrMap bg1="lt1" tx1="dk1" bg2="lt2" tx2="dk2" accent1="accent1" accent2="accent2" accent3="accent3" accent4="accent4" accent5="accent5" accent6="accent6" hlink="hlink" folHlink="folHlink"/>
    </a:extraClrScheme>
  </a:extraClrSchemeLst>
  <a:custClrLst>
    <a:custClr name="Zitronengelb 70">
      <a:srgbClr val="CCBA10"/>
    </a:custClr>
    <a:custClr name="Zitronengelb 40">
      <a:srgbClr val="FFF369"/>
    </a:custClr>
    <a:custClr name="Zitronengelb 20">
      <a:srgbClr val="FFFEC9"/>
    </a:custClr>
    <a:custClr name="Lemongrass 70">
      <a:srgbClr val="92A210"/>
    </a:custClr>
    <a:custClr name="Lemongrass 40">
      <a:srgbClr val="E0E721"/>
    </a:custClr>
    <a:custClr name="Lemongrass 20">
      <a:srgbClr val="FAFAB5"/>
    </a:custClr>
    <a:custClr name="Lindengrün 70">
      <a:srgbClr val="53831B"/>
    </a:custClr>
    <a:custClr name="Lindengrün 40">
      <a:srgbClr val="B9D55C"/>
    </a:custClr>
    <a:custClr name="Lindengrün 20">
      <a:srgbClr val="E7F6C0"/>
    </a:custClr>
    <a:custClr name="Kleeblatt 70">
      <a:srgbClr val="06751E"/>
    </a:custClr>
    <a:custClr name="Kleeblatt 40">
      <a:srgbClr val="8ECF69"/>
    </a:custClr>
    <a:custClr name="Tannengrün 70">
      <a:srgbClr val="006831"/>
    </a:custClr>
    <a:custClr name="Tannengrün 40">
      <a:srgbClr val="65CD8C"/>
    </a:custClr>
    <a:custClr name="Tannengrün 20">
      <a:srgbClr val="CFEED8"/>
    </a:custClr>
    <a:custClr name="Petrol 70">
      <a:srgbClr val="005857"/>
    </a:custClr>
    <a:custClr name="Petrol 40">
      <a:srgbClr val="2AC7C7"/>
    </a:custClr>
    <a:custClr name="Petrol 20">
      <a:srgbClr val="B5F4F4"/>
    </a:custClr>
    <a:custClr name="Cyan 70">
      <a:srgbClr val="004D76"/>
    </a:custClr>
    <a:custClr name="Cyan 40">
      <a:srgbClr val="23C3F1"/>
    </a:custClr>
    <a:custClr name="Kobaltblau 70">
      <a:srgbClr val="002F96"/>
    </a:custClr>
    <a:custClr name="Kobaltblau 40">
      <a:srgbClr val="46B2FF"/>
    </a:custClr>
    <a:custClr name="Kobaltblau 20">
      <a:srgbClr val="C5E7FF"/>
    </a:custClr>
    <a:custClr name="Mitternachtsblau 70 - Züriblau">
      <a:srgbClr val="0F05A0"/>
    </a:custClr>
    <a:custClr name="Mitternachtsblau 40">
      <a:srgbClr val="6496FF"/>
    </a:custClr>
    <a:custClr name="Mitternachtsblau 20">
      <a:srgbClr val="C5DBFF"/>
    </a:custClr>
    <a:custClr name="Violett 70">
      <a:srgbClr val="512480"/>
    </a:custClr>
    <a:custClr name="Violett 40">
      <a:srgbClr val="BC92FF"/>
    </a:custClr>
    <a:custClr name="Violett 20">
      <a:srgbClr val="E3D6FB"/>
    </a:custClr>
    <a:custClr name="Magenta 70">
      <a:srgbClr val="960055"/>
    </a:custClr>
    <a:custClr name="Magenta 40">
      <a:srgbClr val="F36BA6"/>
    </a:custClr>
    <a:custClr name="Rot 70">
      <a:srgbClr val="A31413"/>
    </a:custClr>
    <a:custClr name="Rot 40">
      <a:srgbClr val="FB737E"/>
    </a:custClr>
    <a:custClr name="Rot 20">
      <a:srgbClr val="FAD7E0"/>
    </a:custClr>
    <a:custClr name="Koralle 70">
      <a:srgbClr val="B80B2E"/>
    </a:custClr>
    <a:custClr name="Koralle 40">
      <a:srgbClr val="F18785"/>
    </a:custClr>
    <a:custClr name="Koralle 20">
      <a:srgbClr val="FBDBD4"/>
    </a:custClr>
    <a:custClr name="Sonnengelb 70">
      <a:srgbClr val="C08600"/>
    </a:custClr>
    <a:custClr name="Sonnengelb 40">
      <a:srgbClr val="FFDF61"/>
    </a:custClr>
    <a:custClr name="Sonnengelb 20">
      <a:srgbClr val="FFEEB6"/>
    </a:custClr>
    <a:custClr name="Orange 70">
      <a:srgbClr val="B23A01"/>
    </a:custClr>
    <a:custClr name="Orange 40">
      <a:srgbClr val="F6A960"/>
    </a:custClr>
    <a:custClr name="Ocker 70">
      <a:srgbClr val="9A5B01"/>
    </a:custClr>
    <a:custClr name="Ocker 40">
      <a:srgbClr val="DA9E49"/>
    </a:custClr>
    <a:custClr name="Ocker 20">
      <a:srgbClr val="EFE2C8"/>
    </a:custClr>
    <a:custClr name="Warm Gray 70">
      <a:srgbClr val="545050"/>
    </a:custClr>
    <a:custClr name="Warm Gray 40">
      <a:srgbClr val="ACA8A8"/>
    </a:custClr>
    <a:custClr name="Gray 70">
      <a:srgbClr val="7C7C7C"/>
    </a:custClr>
    <a:custClr name="Gray 40">
      <a:srgbClr val="C2C2C2"/>
    </a:custClr>
    <a:custClr name="Cool Gray 70">
      <a:srgbClr val="3D575E"/>
    </a:custClr>
    <a:custClr name="Cool Gray 40">
      <a:srgbClr val="8DAFBC"/>
    </a:custClr>
  </a:custClrLst>
  <a:extLst>
    <a:ext uri="{05A4C25C-085E-4340-85A3-A5531E510DB2}">
      <thm15:themeFamily xmlns:thm15="http://schemas.microsoft.com/office/thememl/2012/main" name="STZ_Theme_v2021-11-24" id="{27E9A635-4578-49D0-81B1-67B636DB76FC}" vid="{29E90F16-604C-4C77-AD50-74A0A4627FEF}"/>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kument" ma:contentTypeID="0x0101002F35967D18DD734F99D7BE282ECD7EA3" ma:contentTypeVersion="7" ma:contentTypeDescription="Ein neues Dokument erstellen." ma:contentTypeScope="" ma:versionID="9cffc21bcfa7cbfe15d89bbdb72f6e2c">
  <xsd:schema xmlns:xsd="http://www.w3.org/2001/XMLSchema" xmlns:xs="http://www.w3.org/2001/XMLSchema" xmlns:p="http://schemas.microsoft.com/office/2006/metadata/properties" xmlns:ns2="7d4648a3-6862-4386-baff-0c5590e19f31" xmlns:ns3="8278545e-492e-48ba-a3fc-74f2fa7ebd09" targetNamespace="http://schemas.microsoft.com/office/2006/metadata/properties" ma:root="true" ma:fieldsID="d4c62be87176544814834d6811ec484f" ns2:_="" ns3:_="">
    <xsd:import namespace="7d4648a3-6862-4386-baff-0c5590e19f31"/>
    <xsd:import namespace="8278545e-492e-48ba-a3fc-74f2fa7ebd0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4648a3-6862-4386-baff-0c5590e19f3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278545e-492e-48ba-a3fc-74f2fa7ebd09" elementFormDefault="qualified">
    <xsd:import namespace="http://schemas.microsoft.com/office/2006/documentManagement/types"/>
    <xsd:import namespace="http://schemas.microsoft.com/office/infopath/2007/PartnerControls"/>
    <xsd:element name="SharedWithUsers" ma:index="10"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Freigegeben für -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9DF0814D-8D13-4E51-BA09-9E4BE9E7EF9A}">
  <ds:schemaRefs>
    <ds:schemaRef ds:uri="http://schemas.openxmlformats.org/officeDocument/2006/bibliography"/>
  </ds:schemaRefs>
</ds:datastoreItem>
</file>

<file path=customXml/itemProps2.xml><?xml version="1.0" encoding="utf-8"?>
<ds:datastoreItem xmlns:ds="http://schemas.openxmlformats.org/officeDocument/2006/customXml" ds:itemID="{4D334C86-B1DB-4278-8628-B6FC8878C604}">
  <ds:schemaRefs>
    <ds:schemaRef ds:uri="http://schemas.microsoft.com/sharepoint/v3/contenttype/forms"/>
  </ds:schemaRefs>
</ds:datastoreItem>
</file>

<file path=customXml/itemProps3.xml><?xml version="1.0" encoding="utf-8"?>
<ds:datastoreItem xmlns:ds="http://schemas.openxmlformats.org/officeDocument/2006/customXml" ds:itemID="{9C3A5538-3A54-4110-9151-71A457EB0A56}">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94E16A34-8802-4DA4-96C3-F5EDCA8F67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d4648a3-6862-4386-baff-0c5590e19f31"/>
    <ds:schemaRef ds:uri="8278545e-492e-48ba-a3fc-74f2fa7ebd0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SD_A4h_leer.dotm</Template>
  <TotalTime>0</TotalTime>
  <Pages>3</Pages>
  <Words>557</Words>
  <Characters>3513</Characters>
  <Application>Microsoft Office Word</Application>
  <DocSecurity>8</DocSecurity>
  <Lines>29</Lines>
  <Paragraphs>8</Paragraphs>
  <ScaleCrop>false</ScaleCrop>
  <HeadingPairs>
    <vt:vector size="2" baseType="variant">
      <vt:variant>
        <vt:lpstr>Titel</vt:lpstr>
      </vt:variant>
      <vt:variant>
        <vt:i4>1</vt:i4>
      </vt:variant>
    </vt:vector>
  </HeadingPairs>
  <TitlesOfParts>
    <vt:vector size="1" baseType="lpstr">
      <vt:lpstr>Langbericht</vt:lpstr>
    </vt:vector>
  </TitlesOfParts>
  <Company/>
  <LinksUpToDate>false</LinksUpToDate>
  <CharactersWithSpaces>4062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Gesuch um Erhöhung des subventionsberechtigten Betreuungsumfangs / rückwirkende Subventionierung</dc:title>
  <dc:subject/>
  <dc:creator>Schmid Livia (SOZ)</dc:creator>
  <cp:keywords/>
  <dc:description/>
  <cp:lastModifiedBy>Schmid Livia (SOZ)</cp:lastModifiedBy>
  <cp:revision>20</cp:revision>
  <cp:lastPrinted>2025-11-27T12:10:00Z</cp:lastPrinted>
  <dcterms:created xsi:type="dcterms:W3CDTF">2026-09-17T07:48:00Z</dcterms:created>
  <dcterms:modified xsi:type="dcterms:W3CDTF">2026-09-23T11:58:00Z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0x0101002F35967D18DD734F99D7BE282ECD7EA3</vt:lpwstr>
  </property>
  <property fmtid="{D5CDD505-2E9C-101B-9397-08002B2CF9AE}" pid="3" name="STZ_Kopfzeile1">
    <vt:lpwstr>Titel der Publikation</vt:lpwstr>
  </property>
  <property fmtid="{D5CDD505-2E9C-101B-9397-08002B2CF9AE}" pid="4" name="STZ_Titelblatt_Sorte">
    <vt:lpwstr>1</vt:lpwstr>
  </property>
</Properties>
</file>